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CCAE1" w14:textId="1DE823E8" w:rsidR="002F13F9" w:rsidRDefault="002F13F9" w:rsidP="00F63ACA">
      <w:pPr>
        <w:tabs>
          <w:tab w:val="left" w:pos="3575"/>
          <w:tab w:val="center" w:pos="4677"/>
        </w:tabs>
        <w:spacing w:before="4320" w:after="120" w:line="276" w:lineRule="auto"/>
      </w:pPr>
      <w:r w:rsidRPr="008022F1">
        <w:rPr>
          <w:noProof/>
        </w:rPr>
        <w:drawing>
          <wp:anchor distT="0" distB="0" distL="114300" distR="114300" simplePos="0" relativeHeight="251662336" behindDoc="1" locked="0" layoutInCell="1" allowOverlap="1" wp14:anchorId="10AA51FB" wp14:editId="660FEE21">
            <wp:simplePos x="0" y="0"/>
            <wp:positionH relativeFrom="column">
              <wp:posOffset>2823845</wp:posOffset>
            </wp:positionH>
            <wp:positionV relativeFrom="paragraph">
              <wp:posOffset>1252571</wp:posOffset>
            </wp:positionV>
            <wp:extent cx="4462780" cy="4264025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66F7" w14:textId="406C82F1" w:rsidR="002F13F9" w:rsidRDefault="002F13F9" w:rsidP="002F13F9">
      <w:pPr>
        <w:tabs>
          <w:tab w:val="left" w:pos="3575"/>
          <w:tab w:val="center" w:pos="4677"/>
        </w:tabs>
        <w:spacing w:after="120" w:line="276" w:lineRule="auto"/>
      </w:pPr>
    </w:p>
    <w:p w14:paraId="0DDF4A01" w14:textId="30821C32" w:rsidR="002F13F9" w:rsidRDefault="002F13F9" w:rsidP="002F13F9">
      <w:pPr>
        <w:tabs>
          <w:tab w:val="left" w:pos="3575"/>
          <w:tab w:val="center" w:pos="4677"/>
        </w:tabs>
        <w:spacing w:after="120" w:line="276" w:lineRule="auto"/>
      </w:pPr>
    </w:p>
    <w:p w14:paraId="4A26B46C" w14:textId="77777777" w:rsidR="002F13F9" w:rsidRDefault="002F13F9" w:rsidP="002F13F9">
      <w:pPr>
        <w:tabs>
          <w:tab w:val="left" w:pos="3575"/>
          <w:tab w:val="center" w:pos="4677"/>
        </w:tabs>
        <w:spacing w:after="120" w:line="276" w:lineRule="auto"/>
      </w:pPr>
    </w:p>
    <w:p w14:paraId="070BB73B" w14:textId="29B670A8" w:rsidR="005977BB" w:rsidRPr="003270D5" w:rsidRDefault="004B2F41" w:rsidP="002F13F9">
      <w:pPr>
        <w:tabs>
          <w:tab w:val="left" w:pos="3575"/>
          <w:tab w:val="center" w:pos="4677"/>
        </w:tabs>
        <w:spacing w:after="120" w:line="276" w:lineRule="auto"/>
        <w:rPr>
          <w:rFonts w:cs="Arial"/>
          <w:b/>
          <w:color w:val="808080" w:themeColor="background1" w:themeShade="80"/>
          <w:sz w:val="56"/>
          <w:szCs w:val="32"/>
        </w:rPr>
      </w:pPr>
      <w:r w:rsidRPr="003270D5">
        <w:fldChar w:fldCharType="begin"/>
      </w:r>
      <w:r w:rsidRPr="003270D5">
        <w:instrText xml:space="preserve"> DOCPROPERTY  "Тип изделия"  \* MERGEFORMAT </w:instrText>
      </w:r>
      <w:r w:rsidRPr="003270D5">
        <w:fldChar w:fldCharType="separate"/>
      </w:r>
      <w:proofErr w:type="spellStart"/>
      <w:r w:rsidR="004301CC" w:rsidRPr="004301CC">
        <w:rPr>
          <w:rFonts w:cs="Arial"/>
          <w:b/>
          <w:color w:val="808080" w:themeColor="background1" w:themeShade="80"/>
          <w:sz w:val="56"/>
          <w:szCs w:val="32"/>
        </w:rPr>
        <w:t>Термокожух</w:t>
      </w:r>
      <w:proofErr w:type="spellEnd"/>
      <w:r w:rsidRPr="003270D5">
        <w:rPr>
          <w:rFonts w:cs="Arial"/>
          <w:b/>
          <w:color w:val="808080" w:themeColor="background1" w:themeShade="80"/>
          <w:sz w:val="56"/>
          <w:szCs w:val="32"/>
        </w:rPr>
        <w:fldChar w:fldCharType="end"/>
      </w:r>
    </w:p>
    <w:p w14:paraId="6781187D" w14:textId="15156B34" w:rsidR="005977BB" w:rsidRPr="003270D5" w:rsidRDefault="00A43E5D" w:rsidP="005977BB">
      <w:pPr>
        <w:tabs>
          <w:tab w:val="center" w:pos="4819"/>
          <w:tab w:val="left" w:pos="7078"/>
          <w:tab w:val="left" w:pos="10065"/>
        </w:tabs>
        <w:spacing w:line="276" w:lineRule="auto"/>
        <w:rPr>
          <w:rFonts w:cs="Arial"/>
          <w:b/>
          <w:color w:val="0070C0"/>
          <w:sz w:val="96"/>
          <w:szCs w:val="32"/>
        </w:rPr>
      </w:pPr>
      <w:fldSimple w:instr=" DOCPROPERTY  &quot;Наименование изделия&quot;  \* MERGEFORMAT ">
        <w:r w:rsidR="004301CC" w:rsidRPr="004301CC">
          <w:rPr>
            <w:rFonts w:cs="Arial"/>
            <w:b/>
            <w:color w:val="0070C0"/>
            <w:sz w:val="96"/>
            <w:szCs w:val="32"/>
            <w:lang w:val="en-US"/>
          </w:rPr>
          <w:t>BOLID</w:t>
        </w:r>
        <w:r w:rsidR="004301CC" w:rsidRPr="004301CC">
          <w:rPr>
            <w:rFonts w:cs="Arial"/>
            <w:b/>
            <w:color w:val="0070C0"/>
            <w:sz w:val="96"/>
            <w:szCs w:val="32"/>
          </w:rPr>
          <w:t xml:space="preserve"> </w:t>
        </w:r>
        <w:r w:rsidR="004301CC" w:rsidRPr="004301CC">
          <w:rPr>
            <w:rFonts w:cs="Arial"/>
            <w:b/>
            <w:color w:val="0070C0"/>
            <w:sz w:val="96"/>
            <w:szCs w:val="32"/>
            <w:lang w:val="en-US"/>
          </w:rPr>
          <w:t>TK</w:t>
        </w:r>
        <w:r w:rsidR="004301CC" w:rsidRPr="004301CC">
          <w:rPr>
            <w:rFonts w:cs="Arial"/>
            <w:b/>
            <w:color w:val="0070C0"/>
            <w:sz w:val="96"/>
            <w:szCs w:val="32"/>
          </w:rPr>
          <w:t>-01</w:t>
        </w:r>
      </w:fldSimple>
      <w:r w:rsidR="00077992" w:rsidRPr="003270D5">
        <w:rPr>
          <w:rFonts w:cs="Arial"/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AC7B57" wp14:editId="7504B3A3">
                <wp:simplePos x="0" y="0"/>
                <wp:positionH relativeFrom="column">
                  <wp:posOffset>-4579620</wp:posOffset>
                </wp:positionH>
                <wp:positionV relativeFrom="paragraph">
                  <wp:posOffset>730250</wp:posOffset>
                </wp:positionV>
                <wp:extent cx="7803515" cy="45085"/>
                <wp:effectExtent l="0" t="0" r="6985" b="0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3515" cy="450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/>
                            </a:gs>
                            <a:gs pos="98333">
                              <a:schemeClr val="accent1">
                                <a:tint val="44500"/>
                                <a:satMod val="160000"/>
                                <a:lumMod val="0"/>
                                <a:lumOff val="100000"/>
                              </a:schemeClr>
                            </a:gs>
                            <a:gs pos="50000">
                              <a:schemeClr val="tx1">
                                <a:lumMod val="50000"/>
                                <a:lumOff val="50000"/>
                              </a:schemeClr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6287545" id="Прямоугольник 288" o:spid="_x0000_s1026" style="position:absolute;margin-left:-360.6pt;margin-top:57.5pt;width:614.45pt;height: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" fillcolor="white [3212]" stroked="f" strokeweight="2pt">
                <v:fill color2="white [20]" angle="90" colors="0 white;.5 #7f7f7f;64444f white" focus="100%" type="gradient">
                  <o:fill v:ext="view" type="gradientUnscaled"/>
                </v:fill>
              </v:rect>
            </w:pict>
          </mc:Fallback>
        </mc:AlternateContent>
      </w:r>
    </w:p>
    <w:p w14:paraId="258CCAB4" w14:textId="033AFB51" w:rsidR="005977BB" w:rsidRDefault="00EA7990" w:rsidP="00B17B3B">
      <w:pPr>
        <w:tabs>
          <w:tab w:val="left" w:pos="3575"/>
        </w:tabs>
        <w:spacing w:line="276" w:lineRule="auto"/>
        <w:jc w:val="right"/>
        <w:rPr>
          <w:rFonts w:cs="Arial"/>
          <w:b/>
          <w:color w:val="0070C0"/>
          <w:sz w:val="52"/>
          <w:szCs w:val="24"/>
        </w:rPr>
      </w:pPr>
      <w:fldSimple w:instr=" DOCPROPERTY  &quot;Наименование документа&quot;  \* MERGEFORMAT ">
        <w:r w:rsidR="004301CC" w:rsidRPr="004301CC">
          <w:rPr>
            <w:rFonts w:cs="Arial"/>
            <w:b/>
            <w:color w:val="0070C0"/>
            <w:sz w:val="52"/>
            <w:szCs w:val="24"/>
          </w:rPr>
          <w:t>Руководство по эксплуатации</w:t>
        </w:r>
      </w:fldSimple>
    </w:p>
    <w:p w14:paraId="5F1396C7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0070C0"/>
          <w:sz w:val="24"/>
          <w:szCs w:val="24"/>
        </w:rPr>
      </w:pPr>
    </w:p>
    <w:p w14:paraId="0D8C4988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0070C0"/>
          <w:sz w:val="24"/>
          <w:szCs w:val="24"/>
        </w:rPr>
      </w:pPr>
    </w:p>
    <w:p w14:paraId="59ED95D6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0070C0"/>
          <w:sz w:val="24"/>
          <w:szCs w:val="24"/>
        </w:rPr>
      </w:pPr>
    </w:p>
    <w:p w14:paraId="0A9A0BC3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0070C0"/>
          <w:sz w:val="24"/>
          <w:szCs w:val="24"/>
        </w:rPr>
      </w:pPr>
    </w:p>
    <w:p w14:paraId="52C1E339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0070C0"/>
          <w:sz w:val="24"/>
          <w:szCs w:val="24"/>
        </w:rPr>
      </w:pPr>
    </w:p>
    <w:p w14:paraId="7336E210" w14:textId="77777777" w:rsidR="00F63ACA" w:rsidRPr="002F13F9" w:rsidRDefault="00F63ACA" w:rsidP="00F63ACA">
      <w:pPr>
        <w:tabs>
          <w:tab w:val="left" w:pos="3575"/>
        </w:tabs>
        <w:spacing w:line="276" w:lineRule="auto"/>
        <w:rPr>
          <w:rFonts w:cs="Arial"/>
          <w:b/>
          <w:color w:val="365F91" w:themeColor="accent1" w:themeShade="BF"/>
          <w:sz w:val="24"/>
          <w:szCs w:val="24"/>
        </w:rPr>
      </w:pPr>
    </w:p>
    <w:p w14:paraId="25491370" w14:textId="352A3C0C" w:rsidR="0041393A" w:rsidRPr="003270D5" w:rsidRDefault="009D6E38" w:rsidP="00B17B3B">
      <w:pPr>
        <w:spacing w:before="2880"/>
        <w:rPr>
          <w:rFonts w:cs="Arial"/>
          <w:b/>
          <w:color w:val="595959" w:themeColor="text1" w:themeTint="A6"/>
          <w:sz w:val="40"/>
          <w:szCs w:val="24"/>
        </w:rPr>
        <w:sectPr w:rsidR="0041393A" w:rsidRPr="003270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270D5">
        <w:fldChar w:fldCharType="begin"/>
      </w:r>
      <w:r w:rsidRPr="003270D5">
        <w:instrText xml:space="preserve"> DOCPROPERTY  "Обозначение документа"  \* MERGEFORMAT </w:instrText>
      </w:r>
      <w:r w:rsidRPr="003270D5">
        <w:fldChar w:fldCharType="separate"/>
      </w:r>
      <w:r w:rsidR="004301CC" w:rsidRPr="004301CC">
        <w:rPr>
          <w:rFonts w:cs="Arial"/>
          <w:b/>
          <w:color w:val="595959" w:themeColor="text1" w:themeTint="A6"/>
          <w:sz w:val="40"/>
          <w:szCs w:val="24"/>
        </w:rPr>
        <w:t xml:space="preserve">АЦДР.421949.001 </w:t>
      </w:r>
      <w:proofErr w:type="spellStart"/>
      <w:r w:rsidR="004301CC" w:rsidRPr="004301CC">
        <w:rPr>
          <w:rFonts w:cs="Arial"/>
          <w:b/>
          <w:color w:val="595959" w:themeColor="text1" w:themeTint="A6"/>
          <w:sz w:val="40"/>
          <w:szCs w:val="24"/>
        </w:rPr>
        <w:t>РЭп</w:t>
      </w:r>
      <w:proofErr w:type="spellEnd"/>
      <w:r w:rsidRPr="003270D5">
        <w:rPr>
          <w:rFonts w:cs="Arial"/>
          <w:b/>
          <w:color w:val="595959" w:themeColor="text1" w:themeTint="A6"/>
          <w:sz w:val="40"/>
          <w:szCs w:val="24"/>
        </w:rPr>
        <w:fldChar w:fldCharType="end"/>
      </w:r>
    </w:p>
    <w:p w14:paraId="40945A82" w14:textId="77777777" w:rsidR="00AE3EEA" w:rsidRPr="003270D5" w:rsidRDefault="00AE3EEA" w:rsidP="00AE3EEA">
      <w:pPr>
        <w:pStyle w:val="GOST0"/>
        <w:rPr>
          <w:rFonts w:cs="Arial"/>
        </w:rPr>
      </w:pPr>
      <w:r w:rsidRPr="003270D5">
        <w:rPr>
          <w:rFonts w:cs="Arial"/>
        </w:rPr>
        <w:lastRenderedPageBreak/>
        <w:t>Содержание</w:t>
      </w:r>
    </w:p>
    <w:p w14:paraId="524056C0" w14:textId="77777777" w:rsidR="004301CC" w:rsidRDefault="00185648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r w:rsidRPr="003270D5">
        <w:rPr>
          <w:lang w:val="en-US"/>
        </w:rPr>
        <w:fldChar w:fldCharType="begin"/>
      </w:r>
      <w:r w:rsidR="00546F86" w:rsidRPr="003270D5">
        <w:rPr>
          <w:lang w:val="en-US"/>
        </w:rPr>
        <w:instrText xml:space="preserve"> TOC \o "1-3" \h \z </w:instrText>
      </w:r>
      <w:r w:rsidRPr="003270D5">
        <w:rPr>
          <w:lang w:val="en-US"/>
        </w:rPr>
        <w:fldChar w:fldCharType="separate"/>
      </w:r>
      <w:hyperlink w:anchor="_Toc235689047" w:history="1">
        <w:r w:rsidR="004301CC" w:rsidRPr="00811420">
          <w:rPr>
            <w:rStyle w:val="affa"/>
          </w:rPr>
          <w:t>1 Общие сведения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_Toc235689047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 w:rsidR="006936BA">
          <w:rPr>
            <w:webHidden/>
          </w:rPr>
          <w:t>3</w:t>
        </w:r>
        <w:r w:rsidR="004301CC">
          <w:rPr>
            <w:webHidden/>
          </w:rPr>
          <w:fldChar w:fldCharType="end"/>
        </w:r>
      </w:hyperlink>
    </w:p>
    <w:p w14:paraId="094CEEFA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48" w:history="1">
        <w:r w:rsidR="004301CC" w:rsidRPr="00811420">
          <w:rPr>
            <w:rStyle w:val="affa"/>
          </w:rPr>
          <w:t>2 Технические характеристики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_Toc235689048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3</w:t>
        </w:r>
        <w:r w:rsidR="004301CC">
          <w:rPr>
            <w:webHidden/>
          </w:rPr>
          <w:fldChar w:fldCharType="end"/>
        </w:r>
      </w:hyperlink>
    </w:p>
    <w:p w14:paraId="67789D86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49" w:history="1">
        <w:r w:rsidR="004301CC" w:rsidRPr="00811420">
          <w:rPr>
            <w:rStyle w:val="affa"/>
          </w:rPr>
          <w:t>3 Комплектность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_Toc235689049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4</w:t>
        </w:r>
        <w:r w:rsidR="004301CC">
          <w:rPr>
            <w:webHidden/>
          </w:rPr>
          <w:fldChar w:fldCharType="end"/>
        </w:r>
      </w:hyperlink>
    </w:p>
    <w:p w14:paraId="193FFA12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0" w:history="1">
        <w:r w:rsidR="004301CC" w:rsidRPr="00811420">
          <w:rPr>
            <w:rStyle w:val="affa"/>
          </w:rPr>
          <w:t>4 Монтаж и демонтаж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_Toc235689050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5</w:t>
        </w:r>
        <w:r w:rsidR="004301CC">
          <w:rPr>
            <w:webHidden/>
          </w:rPr>
          <w:fldChar w:fldCharType="end"/>
        </w:r>
      </w:hyperlink>
    </w:p>
    <w:p w14:paraId="46693697" w14:textId="77777777" w:rsidR="004301CC" w:rsidRDefault="006936BA">
      <w:pPr>
        <w:pStyle w:val="25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235689051" w:history="1">
        <w:r w:rsidR="004301CC" w:rsidRPr="00811420">
          <w:rPr>
            <w:rStyle w:val="affa"/>
            <w:rFonts w:cs="Arial"/>
          </w:rPr>
          <w:t>4.1 Меры безопасности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_Toc235689051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5</w:t>
        </w:r>
        <w:r w:rsidR="004301CC">
          <w:rPr>
            <w:webHidden/>
          </w:rPr>
          <w:fldChar w:fldCharType="end"/>
        </w:r>
      </w:hyperlink>
    </w:p>
    <w:p w14:paraId="4D602595" w14:textId="77777777" w:rsidR="004301CC" w:rsidRDefault="006936BA">
      <w:pPr>
        <w:pStyle w:val="25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235689052" w:history="1">
        <w:r w:rsidR="004301CC" w:rsidRPr="00811420">
          <w:rPr>
            <w:rStyle w:val="affa"/>
          </w:rPr>
          <w:t>4.2 Монтаж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_Toc235689052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5</w:t>
        </w:r>
        <w:r w:rsidR="004301CC">
          <w:rPr>
            <w:webHidden/>
          </w:rPr>
          <w:fldChar w:fldCharType="end"/>
        </w:r>
      </w:hyperlink>
    </w:p>
    <w:p w14:paraId="7C8EA017" w14:textId="77777777" w:rsidR="004301CC" w:rsidRDefault="006936BA">
      <w:pPr>
        <w:pStyle w:val="25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235689053" w:history="1">
        <w:r w:rsidR="004301CC" w:rsidRPr="00811420">
          <w:rPr>
            <w:rStyle w:val="affa"/>
          </w:rPr>
          <w:t>4.3 Открытие и закрытие корпуса термокожуха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_Toc235689053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6</w:t>
        </w:r>
        <w:r w:rsidR="004301CC">
          <w:rPr>
            <w:webHidden/>
          </w:rPr>
          <w:fldChar w:fldCharType="end"/>
        </w:r>
      </w:hyperlink>
    </w:p>
    <w:p w14:paraId="06A07FD4" w14:textId="77777777" w:rsidR="004301CC" w:rsidRDefault="006936BA">
      <w:pPr>
        <w:pStyle w:val="25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235689054" w:history="1">
        <w:r w:rsidR="004301CC" w:rsidRPr="00811420">
          <w:rPr>
            <w:rStyle w:val="affa"/>
            <w:rFonts w:cs="Arial"/>
          </w:rPr>
          <w:t>4.4 Демонтаж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_Toc235689054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7</w:t>
        </w:r>
        <w:r w:rsidR="004301CC">
          <w:rPr>
            <w:webHidden/>
          </w:rPr>
          <w:fldChar w:fldCharType="end"/>
        </w:r>
      </w:hyperlink>
    </w:p>
    <w:p w14:paraId="5654AA07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5" w:history="1">
        <w:r w:rsidR="004301CC" w:rsidRPr="00811420">
          <w:rPr>
            <w:rStyle w:val="affa"/>
          </w:rPr>
          <w:t>5 Установка камеры в термокожух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_Toc235689055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7</w:t>
        </w:r>
        <w:r w:rsidR="004301CC">
          <w:rPr>
            <w:webHidden/>
          </w:rPr>
          <w:fldChar w:fldCharType="end"/>
        </w:r>
      </w:hyperlink>
    </w:p>
    <w:p w14:paraId="090BA95C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6" w:history="1">
        <w:r w:rsidR="004301CC" w:rsidRPr="00811420">
          <w:rPr>
            <w:rStyle w:val="affa"/>
          </w:rPr>
          <w:t>6 Подключение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_Toc235689056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8</w:t>
        </w:r>
        <w:r w:rsidR="004301CC">
          <w:rPr>
            <w:webHidden/>
          </w:rPr>
          <w:fldChar w:fldCharType="end"/>
        </w:r>
      </w:hyperlink>
    </w:p>
    <w:p w14:paraId="1F6CE798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7" w:history="1">
        <w:r w:rsidR="004301CC" w:rsidRPr="00811420">
          <w:rPr>
            <w:rStyle w:val="affa"/>
          </w:rPr>
          <w:t>7 Установка термокожуха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_Toc235689057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9</w:t>
        </w:r>
        <w:r w:rsidR="004301CC">
          <w:rPr>
            <w:webHidden/>
          </w:rPr>
          <w:fldChar w:fldCharType="end"/>
        </w:r>
      </w:hyperlink>
    </w:p>
    <w:p w14:paraId="2FFD7C66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8" w:history="1">
        <w:r w:rsidR="004301CC" w:rsidRPr="00811420">
          <w:rPr>
            <w:rStyle w:val="affa"/>
          </w:rPr>
          <w:t>8 Правила хранения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_Toc235689058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10</w:t>
        </w:r>
        <w:r w:rsidR="004301CC">
          <w:rPr>
            <w:webHidden/>
          </w:rPr>
          <w:fldChar w:fldCharType="end"/>
        </w:r>
      </w:hyperlink>
    </w:p>
    <w:p w14:paraId="2A9A2827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59" w:history="1">
        <w:r w:rsidR="004301CC" w:rsidRPr="00811420">
          <w:rPr>
            <w:rStyle w:val="affa"/>
          </w:rPr>
          <w:t>9 ТЕХНИЧЕСКОЕ ОБСЛУЖИВАНИЕ и проверка работоспособности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_Toc235689059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10</w:t>
        </w:r>
        <w:r w:rsidR="004301CC">
          <w:rPr>
            <w:webHidden/>
          </w:rPr>
          <w:fldChar w:fldCharType="end"/>
        </w:r>
      </w:hyperlink>
    </w:p>
    <w:p w14:paraId="77032480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60" w:history="1">
        <w:r w:rsidR="004301CC" w:rsidRPr="00811420">
          <w:rPr>
            <w:rStyle w:val="affa"/>
          </w:rPr>
          <w:t>10 Утилизация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_Toc235689060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11</w:t>
        </w:r>
        <w:r w:rsidR="004301CC">
          <w:rPr>
            <w:webHidden/>
          </w:rPr>
          <w:fldChar w:fldCharType="end"/>
        </w:r>
      </w:hyperlink>
    </w:p>
    <w:p w14:paraId="4E9C3584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61" w:history="1">
        <w:r w:rsidR="004301CC" w:rsidRPr="00811420">
          <w:rPr>
            <w:rStyle w:val="affa"/>
          </w:rPr>
          <w:t>11 Гарантийные обязательства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_Toc235689061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11</w:t>
        </w:r>
        <w:r w:rsidR="004301CC">
          <w:rPr>
            <w:webHidden/>
          </w:rPr>
          <w:fldChar w:fldCharType="end"/>
        </w:r>
      </w:hyperlink>
    </w:p>
    <w:p w14:paraId="59BDDBE6" w14:textId="77777777" w:rsidR="004301CC" w:rsidRDefault="006936BA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pPr>
      <w:hyperlink w:anchor="_Toc235689062" w:history="1">
        <w:r w:rsidR="004301CC" w:rsidRPr="00811420">
          <w:rPr>
            <w:rStyle w:val="affa"/>
          </w:rPr>
          <w:t>12 СВЕДЕНИЯ О СЕРТИФИКАЦИИ</w:t>
        </w:r>
        <w:r w:rsidR="004301CC">
          <w:rPr>
            <w:webHidden/>
          </w:rPr>
          <w:tab/>
        </w:r>
        <w:r w:rsidR="004301CC">
          <w:rPr>
            <w:webHidden/>
          </w:rPr>
          <w:fldChar w:fldCharType="begin"/>
        </w:r>
        <w:r w:rsidR="004301CC">
          <w:rPr>
            <w:webHidden/>
          </w:rPr>
          <w:instrText xml:space="preserve"> PAGEREF _Toc235689062 \h </w:instrText>
        </w:r>
        <w:r w:rsidR="004301CC">
          <w:rPr>
            <w:webHidden/>
          </w:rPr>
        </w:r>
        <w:r w:rsidR="004301CC">
          <w:rPr>
            <w:webHidden/>
          </w:rPr>
          <w:fldChar w:fldCharType="separate"/>
        </w:r>
        <w:r>
          <w:rPr>
            <w:webHidden/>
          </w:rPr>
          <w:t>11</w:t>
        </w:r>
        <w:r w:rsidR="004301CC">
          <w:rPr>
            <w:webHidden/>
          </w:rPr>
          <w:fldChar w:fldCharType="end"/>
        </w:r>
      </w:hyperlink>
    </w:p>
    <w:p w14:paraId="525B1BA1" w14:textId="0C3FD817" w:rsidR="003D241C" w:rsidRPr="003270D5" w:rsidRDefault="00185648" w:rsidP="003D241C">
      <w:pPr>
        <w:pStyle w:val="15"/>
        <w:rPr>
          <w:b w:val="0"/>
          <w:bCs w:val="0"/>
          <w:caps w:val="0"/>
          <w:lang w:val="en-US"/>
        </w:rPr>
      </w:pPr>
      <w:r w:rsidRPr="003270D5">
        <w:rPr>
          <w:lang w:val="en-US"/>
        </w:rPr>
        <w:fldChar w:fldCharType="end"/>
      </w:r>
      <w:r w:rsidR="003D241C" w:rsidRPr="003270D5">
        <w:rPr>
          <w:lang w:val="en-US"/>
        </w:rPr>
        <w:br w:type="page"/>
      </w:r>
    </w:p>
    <w:p w14:paraId="381650CD" w14:textId="266B67FD" w:rsidR="003D241C" w:rsidRPr="003270D5" w:rsidRDefault="003D241C" w:rsidP="003D241C">
      <w:pPr>
        <w:pStyle w:val="GOST1"/>
      </w:pPr>
      <w:bookmarkStart w:id="0" w:name="_Toc5286198"/>
      <w:r w:rsidRPr="003270D5">
        <w:lastRenderedPageBreak/>
        <w:t>Настоящее руководство по эксплуатации (далее по тексту </w:t>
      </w:r>
      <w:r w:rsidR="00CE36E8" w:rsidRPr="003270D5">
        <w:t>–</w:t>
      </w:r>
      <w:r w:rsidRPr="003270D5">
        <w:t xml:space="preserve"> РЭ) содержит сведения о назначении, конструкции, принципе действия, технических характеристиках </w:t>
      </w:r>
      <w:proofErr w:type="spellStart"/>
      <w:r w:rsidRPr="003270D5">
        <w:t>термокожуха</w:t>
      </w:r>
      <w:proofErr w:type="spellEnd"/>
      <w:r w:rsidRPr="003270D5">
        <w:t xml:space="preserve"> «</w:t>
      </w:r>
      <w:fldSimple w:instr=" DOCPROPERTY  &quot;Наименование изделия&quot;  \* MERGEFORMAT ">
        <w:r w:rsidR="004301CC">
          <w:t>BOLID TK-01</w:t>
        </w:r>
      </w:fldSimple>
      <w:r w:rsidRPr="003270D5">
        <w:t xml:space="preserve">» </w:t>
      </w:r>
      <w:fldSimple w:instr=" DOCPROPERTY  &quot;Обозначение изделия&quot;  \* MERGEFORMAT ">
        <w:r w:rsidR="004301CC">
          <w:t>АЦДР.421949.001</w:t>
        </w:r>
      </w:fldSimple>
      <w:r w:rsidRPr="003270D5">
        <w:t xml:space="preserve"> (далее по тексту </w:t>
      </w:r>
      <w:r w:rsidR="00CE36E8" w:rsidRPr="003270D5">
        <w:t>–</w:t>
      </w:r>
      <w:r w:rsidRPr="003270D5">
        <w:t xml:space="preserve"> </w:t>
      </w:r>
      <w:proofErr w:type="spellStart"/>
      <w:r w:rsidRPr="003270D5">
        <w:t>термокожух</w:t>
      </w:r>
      <w:proofErr w:type="spellEnd"/>
      <w:r w:rsidRPr="003270D5">
        <w:t xml:space="preserve"> или изделие) и указания, необходимые для правильной и безопасной его эксплуатации.</w:t>
      </w:r>
    </w:p>
    <w:tbl>
      <w:tblPr>
        <w:tblW w:w="5000" w:type="pct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4"/>
        <w:gridCol w:w="9175"/>
      </w:tblGrid>
      <w:tr w:rsidR="003D241C" w:rsidRPr="003270D5" w14:paraId="22E400F9" w14:textId="77777777" w:rsidTr="00755FE4">
        <w:trPr>
          <w:cantSplit/>
          <w:trHeight w:val="567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14:paraId="4B2688C3" w14:textId="77777777" w:rsidR="003D241C" w:rsidRPr="003270D5" w:rsidRDefault="003D241C" w:rsidP="009D6E38">
            <w:pPr>
              <w:pStyle w:val="affffff6"/>
              <w:rPr>
                <w:lang w:eastAsia="de-AT"/>
              </w:rPr>
            </w:pPr>
            <w:r w:rsidRPr="003270D5">
              <w:rPr>
                <w:noProof/>
              </w:rPr>
              <w:drawing>
                <wp:inline distT="0" distB="0" distL="0" distR="0" wp14:anchorId="20061206" wp14:editId="23EE212F">
                  <wp:extent cx="540000" cy="540000"/>
                  <wp:effectExtent l="0" t="0" r="0" b="0"/>
                  <wp:docPr id="264" name="Рисунок 264" descr="C:\Users\lendel\Desktop\560_danger-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del\Desktop\560_danger-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74D6" w14:textId="77777777" w:rsidR="003D241C" w:rsidRPr="003270D5" w:rsidRDefault="003D241C" w:rsidP="009D6E38">
            <w:pPr>
              <w:pStyle w:val="affffff6"/>
              <w:rPr>
                <w:rFonts w:cs="Arial"/>
              </w:rPr>
            </w:pPr>
            <w:r w:rsidRPr="003270D5">
              <w:rPr>
                <w:rFonts w:cs="Arial"/>
              </w:rPr>
              <w:t>ВНИМАНИЕ!</w:t>
            </w:r>
            <w:r w:rsidRPr="003270D5">
              <w:rPr>
                <w:rFonts w:cs="Arial"/>
              </w:rPr>
              <w:br/>
              <w:t>Перед установкой и подключением термокожуха внимательно ознакомьтесь с руководством по эксплуатации.</w:t>
            </w:r>
          </w:p>
        </w:tc>
      </w:tr>
    </w:tbl>
    <w:p w14:paraId="1687DBE4" w14:textId="77777777" w:rsidR="00AE3EEA" w:rsidRPr="003270D5" w:rsidRDefault="00E35B42" w:rsidP="00061ABE">
      <w:pPr>
        <w:pStyle w:val="1"/>
        <w:rPr>
          <w:rFonts w:cs="Arial"/>
        </w:rPr>
      </w:pPr>
      <w:bookmarkStart w:id="1" w:name="_Toc235689047"/>
      <w:r w:rsidRPr="003270D5">
        <w:rPr>
          <w:rFonts w:cs="Arial"/>
        </w:rPr>
        <w:t>Общие сведения</w:t>
      </w:r>
      <w:bookmarkEnd w:id="0"/>
      <w:bookmarkEnd w:id="1"/>
    </w:p>
    <w:p w14:paraId="644E8FE4" w14:textId="77777777" w:rsidR="00F63ACA" w:rsidRPr="00F63ACA" w:rsidRDefault="00F63ACA" w:rsidP="00F63ACA">
      <w:pPr>
        <w:pStyle w:val="a1"/>
        <w:ind w:left="0" w:firstLine="426"/>
      </w:pPr>
      <w:bookmarkStart w:id="2" w:name="_Toc126154351"/>
      <w:bookmarkStart w:id="3" w:name="_Toc126246109"/>
      <w:proofErr w:type="spellStart"/>
      <w:r w:rsidRPr="00F63ACA">
        <w:t>Термокожух</w:t>
      </w:r>
      <w:proofErr w:type="spellEnd"/>
      <w:r w:rsidRPr="00F63ACA">
        <w:t xml:space="preserve"> </w:t>
      </w:r>
      <w:proofErr w:type="gramStart"/>
      <w:r w:rsidRPr="00F63ACA">
        <w:t>предназначен</w:t>
      </w:r>
      <w:proofErr w:type="gramEnd"/>
      <w:r w:rsidRPr="00F63ACA">
        <w:t xml:space="preserve"> для защиты видеокамер от климатических воздействий в широком диапазоне температур. </w:t>
      </w:r>
    </w:p>
    <w:p w14:paraId="574A88AC" w14:textId="34F31CE8" w:rsidR="00F63ACA" w:rsidRPr="00F63ACA" w:rsidRDefault="00F63ACA" w:rsidP="00F63ACA">
      <w:pPr>
        <w:pStyle w:val="a1"/>
        <w:ind w:left="0" w:firstLine="426"/>
      </w:pPr>
      <w:proofErr w:type="spellStart"/>
      <w:r w:rsidRPr="00F63ACA">
        <w:t>Термокожух</w:t>
      </w:r>
      <w:proofErr w:type="spellEnd"/>
      <w:r w:rsidRPr="00F63ACA">
        <w:t xml:space="preserve"> </w:t>
      </w:r>
      <w:proofErr w:type="gramStart"/>
      <w:r w:rsidRPr="00F63ACA">
        <w:t>предназначен</w:t>
      </w:r>
      <w:proofErr w:type="gramEnd"/>
      <w:r w:rsidRPr="00F63ACA">
        <w:t xml:space="preserve"> только для профессионального использования и рассчитан на непрерывную круглосуточную работу.</w:t>
      </w:r>
    </w:p>
    <w:p w14:paraId="09F31A2D" w14:textId="55C58104" w:rsidR="00290568" w:rsidRPr="003270D5" w:rsidRDefault="00290568" w:rsidP="00F63ACA">
      <w:pPr>
        <w:pStyle w:val="1"/>
      </w:pPr>
      <w:bookmarkStart w:id="4" w:name="_Toc235689048"/>
      <w:r w:rsidRPr="003270D5">
        <w:t>Технические характеристики</w:t>
      </w:r>
      <w:bookmarkEnd w:id="2"/>
      <w:bookmarkEnd w:id="3"/>
      <w:bookmarkEnd w:id="4"/>
    </w:p>
    <w:p w14:paraId="4E3FE5D9" w14:textId="77777777" w:rsidR="00290568" w:rsidRPr="003270D5" w:rsidRDefault="00290568" w:rsidP="003D241C">
      <w:pPr>
        <w:pStyle w:val="GOST1"/>
        <w:spacing w:after="0"/>
      </w:pPr>
      <w:r w:rsidRPr="003270D5">
        <w:t>Основные технические характеристики изделия представлены ниже (</w:t>
      </w:r>
      <w:r w:rsidRPr="003270D5">
        <w:fldChar w:fldCharType="begin"/>
      </w:r>
      <w:r w:rsidRPr="003270D5">
        <w:instrText xml:space="preserve"> REF _Ref126238004 \h  \* MERGEFORMAT </w:instrText>
      </w:r>
      <w:r w:rsidRPr="003270D5">
        <w:fldChar w:fldCharType="separate"/>
      </w:r>
      <w:r w:rsidR="006936BA" w:rsidRPr="003270D5">
        <w:t xml:space="preserve">Таблица </w:t>
      </w:r>
      <w:r w:rsidR="006936BA">
        <w:rPr>
          <w:noProof/>
        </w:rPr>
        <w:t>2</w:t>
      </w:r>
      <w:r w:rsidR="006936BA" w:rsidRPr="003270D5">
        <w:t>.</w:t>
      </w:r>
      <w:r w:rsidR="006936BA">
        <w:rPr>
          <w:noProof/>
        </w:rPr>
        <w:t>1</w:t>
      </w:r>
      <w:r w:rsidRPr="003270D5">
        <w:fldChar w:fldCharType="end"/>
      </w:r>
      <w:r w:rsidRPr="003270D5">
        <w:t>).</w:t>
      </w:r>
    </w:p>
    <w:p w14:paraId="046183D6" w14:textId="44CA978F" w:rsidR="00290568" w:rsidRPr="003270D5" w:rsidRDefault="00290568" w:rsidP="0087620E">
      <w:pPr>
        <w:pStyle w:val="ae"/>
        <w:spacing w:before="0" w:after="0"/>
        <w:rPr>
          <w:b/>
          <w:iCs/>
        </w:rPr>
      </w:pPr>
      <w:bookmarkStart w:id="5" w:name="_Ref126238004"/>
      <w:r w:rsidRPr="003270D5">
        <w:t xml:space="preserve">Таблица </w:t>
      </w:r>
      <w:fldSimple w:instr=" STYLEREF  \s &quot;Заголовок 1&quot;  \* MERGEFORMAT ">
        <w:r w:rsidR="006936BA">
          <w:rPr>
            <w:noProof/>
          </w:rPr>
          <w:t>2</w:t>
        </w:r>
      </w:fldSimple>
      <w:r w:rsidRPr="003270D5">
        <w:t>.</w:t>
      </w:r>
      <w:fldSimple w:instr=" SEQ Таблица \* ARABIC \s 1 ">
        <w:r w:rsidR="006936BA">
          <w:rPr>
            <w:noProof/>
          </w:rPr>
          <w:t>1</w:t>
        </w:r>
      </w:fldSimple>
      <w:bookmarkEnd w:id="5"/>
      <w:r w:rsidRPr="003270D5">
        <w:t> </w:t>
      </w:r>
      <w:r w:rsidR="00CE36E8" w:rsidRPr="003270D5">
        <w:t>–</w:t>
      </w:r>
      <w:r w:rsidRPr="003270D5">
        <w:t xml:space="preserve"> Основные технические характеристики</w:t>
      </w:r>
      <w:r w:rsidR="009D6E38" w:rsidRPr="003270D5">
        <w:t>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493"/>
      </w:tblGrid>
      <w:tr w:rsidR="00F63ACA" w:rsidRPr="008022F1" w14:paraId="53902602" w14:textId="77777777" w:rsidTr="00132E76">
        <w:trPr>
          <w:trHeight w:val="274"/>
          <w:tblHeader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47FD" w14:textId="77777777" w:rsidR="00F63ACA" w:rsidRPr="008022F1" w:rsidRDefault="00F63ACA" w:rsidP="00132E76">
            <w:pPr>
              <w:pStyle w:val="af3"/>
            </w:pPr>
            <w:r w:rsidRPr="008022F1">
              <w:t>Наименование параметра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5B6D" w14:textId="77777777" w:rsidR="00F63ACA" w:rsidRPr="008022F1" w:rsidRDefault="00F63ACA" w:rsidP="00132E76">
            <w:pPr>
              <w:pStyle w:val="af3"/>
            </w:pPr>
            <w:r w:rsidRPr="008022F1">
              <w:t>Значение параметра</w:t>
            </w:r>
          </w:p>
        </w:tc>
      </w:tr>
      <w:tr w:rsidR="00F63ACA" w:rsidRPr="008022F1" w14:paraId="48136A74" w14:textId="77777777" w:rsidTr="00132E76">
        <w:trPr>
          <w:trHeight w:val="274"/>
          <w:jc w:val="center"/>
        </w:trPr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F0A85" w14:textId="77777777" w:rsidR="00F63ACA" w:rsidRPr="008022F1" w:rsidRDefault="00F63ACA" w:rsidP="00132E76">
            <w:pPr>
              <w:spacing w:before="40" w:after="40"/>
            </w:pPr>
            <w:r w:rsidRPr="00BE7E6B">
              <w:rPr>
                <w:b/>
              </w:rPr>
              <w:t>Функционал</w:t>
            </w:r>
          </w:p>
        </w:tc>
      </w:tr>
      <w:tr w:rsidR="00F63ACA" w:rsidRPr="008022F1" w14:paraId="55A6CF31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7D1B0" w14:textId="77777777" w:rsidR="00F63ACA" w:rsidRPr="008022F1" w:rsidRDefault="00F63ACA" w:rsidP="00132E76">
            <w:pPr>
              <w:spacing w:before="40" w:after="40"/>
            </w:pPr>
            <w:r w:rsidRPr="008022F1">
              <w:t xml:space="preserve">Дальность </w:t>
            </w:r>
            <w:proofErr w:type="gramStart"/>
            <w:r w:rsidRPr="008022F1">
              <w:t>ИК</w:t>
            </w:r>
            <w:r>
              <w:rPr>
                <w:rStyle w:val="affa"/>
                <w:rFonts w:cs="Arial"/>
              </w:rPr>
              <w:noBreakHyphen/>
            </w:r>
            <w:r w:rsidRPr="008022F1">
              <w:t>подсветки</w:t>
            </w:r>
            <w:proofErr w:type="gram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15D7" w14:textId="77777777" w:rsidR="00F63ACA" w:rsidRPr="008022F1" w:rsidRDefault="00F63ACA" w:rsidP="00132E76">
            <w:pPr>
              <w:spacing w:before="40" w:after="40"/>
            </w:pPr>
            <w:r>
              <w:t xml:space="preserve">0 – </w:t>
            </w:r>
            <w:r w:rsidRPr="008022F1">
              <w:t>100 м</w:t>
            </w:r>
            <w:r>
              <w:t xml:space="preserve"> </w:t>
            </w:r>
          </w:p>
        </w:tc>
      </w:tr>
      <w:tr w:rsidR="00F63ACA" w:rsidRPr="008022F1" w14:paraId="6F13E6EB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6ED4" w14:textId="77777777" w:rsidR="00F63ACA" w:rsidRPr="009E298B" w:rsidRDefault="00F63ACA" w:rsidP="00132E76">
            <w:pPr>
              <w:pStyle w:val="affffff6"/>
              <w:spacing w:before="40" w:after="40"/>
              <w:ind w:left="0"/>
              <w:jc w:val="left"/>
            </w:pPr>
            <w:r>
              <w:t>Температура включения нагревателя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A7A9" w14:textId="67585467" w:rsidR="00F63ACA" w:rsidRPr="00EB4F01" w:rsidRDefault="00F63ACA" w:rsidP="00132E76">
            <w:pPr>
              <w:pStyle w:val="affffff6"/>
              <w:spacing w:before="40" w:after="40"/>
              <w:ind w:left="0"/>
              <w:jc w:val="left"/>
              <w:rPr>
                <w:rFonts w:cs="Arial"/>
              </w:rPr>
            </w:pPr>
            <w:r w:rsidRPr="00EB4F01">
              <w:rPr>
                <w:rFonts w:cs="Arial"/>
              </w:rPr>
              <w:t>Вкл</w:t>
            </w:r>
            <w:r w:rsidR="006718C3">
              <w:rPr>
                <w:rFonts w:cs="Arial"/>
              </w:rPr>
              <w:t>.</w:t>
            </w:r>
            <w:r w:rsidRPr="00EB4F01">
              <w:rPr>
                <w:rFonts w:cs="Arial"/>
              </w:rPr>
              <w:t xml:space="preserve">: 5 ± 5 </w:t>
            </w:r>
            <w:r w:rsidRPr="008022F1">
              <w:t>°C</w:t>
            </w:r>
            <w:proofErr w:type="gramStart"/>
            <w:r w:rsidRPr="00EB4F01">
              <w:rPr>
                <w:rFonts w:cs="Arial"/>
              </w:rPr>
              <w:t xml:space="preserve"> / В</w:t>
            </w:r>
            <w:proofErr w:type="gramEnd"/>
            <w:r w:rsidRPr="00EB4F01">
              <w:rPr>
                <w:rFonts w:cs="Arial"/>
              </w:rPr>
              <w:t>ыкл</w:t>
            </w:r>
            <w:r w:rsidR="006718C3">
              <w:rPr>
                <w:rFonts w:cs="Arial"/>
              </w:rPr>
              <w:t>.</w:t>
            </w:r>
            <w:r w:rsidRPr="00EB4F01">
              <w:rPr>
                <w:rFonts w:cs="Arial"/>
              </w:rPr>
              <w:t xml:space="preserve">: 15 ± 5 </w:t>
            </w:r>
            <w:r w:rsidRPr="008022F1">
              <w:t>°C</w:t>
            </w:r>
          </w:p>
        </w:tc>
      </w:tr>
      <w:tr w:rsidR="00F63ACA" w:rsidRPr="008022F1" w14:paraId="12667C42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AE1E" w14:textId="77777777" w:rsidR="00F63ACA" w:rsidRPr="009E298B" w:rsidRDefault="00F63ACA" w:rsidP="00132E76">
            <w:pPr>
              <w:pStyle w:val="affffff6"/>
              <w:spacing w:before="40" w:after="40"/>
              <w:ind w:left="0"/>
              <w:jc w:val="left"/>
            </w:pPr>
            <w:r>
              <w:t>Температура включения в</w:t>
            </w:r>
            <w:r w:rsidRPr="009E298B">
              <w:t>ентилятор</w:t>
            </w:r>
            <w:r>
              <w:t>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B2B5" w14:textId="31D57D81" w:rsidR="00F63ACA" w:rsidRPr="00EB4F01" w:rsidRDefault="00F63ACA" w:rsidP="00132E76">
            <w:pPr>
              <w:pStyle w:val="affffff6"/>
              <w:spacing w:before="40" w:after="40"/>
              <w:ind w:left="0"/>
              <w:jc w:val="left"/>
              <w:rPr>
                <w:rFonts w:cs="Arial"/>
              </w:rPr>
            </w:pPr>
            <w:r w:rsidRPr="00EB4F01">
              <w:rPr>
                <w:rFonts w:cs="Arial"/>
              </w:rPr>
              <w:t>Вкл</w:t>
            </w:r>
            <w:r w:rsidR="006718C3">
              <w:rPr>
                <w:rFonts w:cs="Arial"/>
              </w:rPr>
              <w:t>.</w:t>
            </w:r>
            <w:r w:rsidRPr="00EB4F01">
              <w:rPr>
                <w:rFonts w:cs="Arial"/>
              </w:rPr>
              <w:t xml:space="preserve">: 37 ± 5 </w:t>
            </w:r>
            <w:r w:rsidRPr="008022F1">
              <w:t>°C</w:t>
            </w:r>
            <w:proofErr w:type="gramStart"/>
            <w:r w:rsidRPr="00EB4F01">
              <w:rPr>
                <w:rFonts w:cs="Arial"/>
              </w:rPr>
              <w:t xml:space="preserve"> / В</w:t>
            </w:r>
            <w:proofErr w:type="gramEnd"/>
            <w:r w:rsidRPr="00EB4F01">
              <w:rPr>
                <w:rFonts w:cs="Arial"/>
              </w:rPr>
              <w:t>ыкл</w:t>
            </w:r>
            <w:r w:rsidR="006718C3">
              <w:rPr>
                <w:rFonts w:cs="Arial"/>
              </w:rPr>
              <w:t>.</w:t>
            </w:r>
            <w:r w:rsidRPr="00EB4F01">
              <w:rPr>
                <w:rFonts w:cs="Arial"/>
              </w:rPr>
              <w:t xml:space="preserve">: 20 ± 5 </w:t>
            </w:r>
            <w:r w:rsidRPr="008022F1">
              <w:t>°C</w:t>
            </w:r>
          </w:p>
        </w:tc>
      </w:tr>
      <w:tr w:rsidR="00F63ACA" w:rsidRPr="008022F1" w14:paraId="6F330E9E" w14:textId="77777777" w:rsidTr="00132E76">
        <w:trPr>
          <w:trHeight w:val="274"/>
          <w:jc w:val="center"/>
        </w:trPr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B3CA" w14:textId="77777777" w:rsidR="00F63ACA" w:rsidRPr="00774FEF" w:rsidRDefault="00F63ACA" w:rsidP="00132E76">
            <w:pPr>
              <w:pStyle w:val="affffff6"/>
              <w:spacing w:before="40" w:after="40"/>
              <w:ind w:left="0"/>
              <w:jc w:val="left"/>
              <w:rPr>
                <w:rFonts w:cs="Arial"/>
                <w:b/>
              </w:rPr>
            </w:pPr>
            <w:r w:rsidRPr="00774FEF">
              <w:rPr>
                <w:b/>
              </w:rPr>
              <w:t>Защита</w:t>
            </w:r>
          </w:p>
        </w:tc>
      </w:tr>
      <w:tr w:rsidR="00F63ACA" w:rsidRPr="008022F1" w14:paraId="17DB5ECD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B31F" w14:textId="77777777" w:rsidR="00F63ACA" w:rsidRPr="007F3419" w:rsidRDefault="00F63ACA" w:rsidP="00132E76">
            <w:pPr>
              <w:pStyle w:val="affffff6"/>
              <w:spacing w:before="40" w:after="40"/>
              <w:ind w:left="0"/>
              <w:jc w:val="left"/>
            </w:pPr>
            <w:r w:rsidRPr="00AA34A3">
              <w:t>Антивандальная защита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64AE" w14:textId="77777777" w:rsidR="00F63ACA" w:rsidRDefault="00F63ACA" w:rsidP="00132E76">
            <w:pPr>
              <w:pStyle w:val="affffff6"/>
              <w:spacing w:before="40" w:after="40"/>
              <w:ind w:left="0"/>
              <w:jc w:val="left"/>
              <w:rPr>
                <w:rFonts w:cs="Arial"/>
              </w:rPr>
            </w:pPr>
            <w:r w:rsidRPr="00AA34A3">
              <w:rPr>
                <w:rFonts w:cs="Arial"/>
              </w:rPr>
              <w:t>IK10</w:t>
            </w:r>
          </w:p>
        </w:tc>
      </w:tr>
      <w:tr w:rsidR="00F63ACA" w:rsidRPr="008022F1" w14:paraId="6F57095A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8E0D" w14:textId="77777777" w:rsidR="00F63ACA" w:rsidRPr="008022F1" w:rsidRDefault="00F63ACA" w:rsidP="00132E76">
            <w:pPr>
              <w:spacing w:before="40" w:after="40"/>
            </w:pPr>
            <w:r w:rsidRPr="008022F1">
              <w:t>Степень защиты оболочки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6FAD" w14:textId="77777777" w:rsidR="00F63ACA" w:rsidRPr="008022F1" w:rsidRDefault="00F63ACA" w:rsidP="00132E76">
            <w:pPr>
              <w:spacing w:before="40" w:after="40"/>
            </w:pPr>
            <w:r>
              <w:t>IP66</w:t>
            </w:r>
          </w:p>
        </w:tc>
      </w:tr>
      <w:tr w:rsidR="00F63ACA" w:rsidRPr="008022F1" w14:paraId="7AD190D0" w14:textId="77777777" w:rsidTr="00132E76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7BE6" w14:textId="7FA17760" w:rsidR="00F63ACA" w:rsidRPr="00774FEF" w:rsidRDefault="00F63ACA" w:rsidP="00CF2508">
            <w:pPr>
              <w:pStyle w:val="Default"/>
              <w:spacing w:before="40" w:after="40"/>
              <w:rPr>
                <w:rFonts w:ascii="Arial" w:hAnsi="Arial" w:cs="Arial"/>
                <w:szCs w:val="28"/>
              </w:rPr>
            </w:pPr>
            <w:r w:rsidRPr="00774FEF">
              <w:rPr>
                <w:rFonts w:ascii="Arial" w:hAnsi="Arial" w:cs="Arial"/>
                <w:sz w:val="28"/>
                <w:szCs w:val="28"/>
              </w:rPr>
              <w:t xml:space="preserve">Предельное напряжение </w:t>
            </w:r>
            <w:proofErr w:type="spellStart"/>
            <w:r w:rsidRPr="00774FEF">
              <w:rPr>
                <w:rFonts w:ascii="Arial" w:hAnsi="Arial" w:cs="Arial"/>
                <w:sz w:val="28"/>
                <w:szCs w:val="28"/>
              </w:rPr>
              <w:t>имп</w:t>
            </w:r>
            <w:proofErr w:type="spellEnd"/>
            <w:r w:rsidRPr="00774FEF">
              <w:rPr>
                <w:rFonts w:ascii="Arial" w:hAnsi="Arial" w:cs="Arial"/>
                <w:sz w:val="28"/>
                <w:szCs w:val="28"/>
              </w:rPr>
              <w:t>.</w:t>
            </w:r>
            <w:r w:rsidR="00CF2508">
              <w:rPr>
                <w:rFonts w:ascii="Arial" w:hAnsi="Arial" w:cs="Arial"/>
                <w:sz w:val="28"/>
                <w:szCs w:val="28"/>
              </w:rPr>
              <w:t> </w:t>
            </w:r>
            <w:r w:rsidRPr="00774FEF">
              <w:rPr>
                <w:rFonts w:ascii="Arial" w:hAnsi="Arial" w:cs="Arial"/>
                <w:sz w:val="28"/>
                <w:szCs w:val="28"/>
              </w:rPr>
              <w:t>помех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EFE9" w14:textId="77777777" w:rsidR="00F63ACA" w:rsidRPr="00774FEF" w:rsidRDefault="00F63ACA" w:rsidP="00132E76">
            <w:pPr>
              <w:pStyle w:val="Default"/>
              <w:spacing w:before="40" w:after="40"/>
              <w:rPr>
                <w:rFonts w:ascii="Arial" w:hAnsi="Arial" w:cs="Arial"/>
                <w:szCs w:val="28"/>
              </w:rPr>
            </w:pPr>
            <w:r w:rsidRPr="00774FEF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774FEF">
              <w:rPr>
                <w:rFonts w:ascii="Arial" w:hAnsi="Arial" w:cs="Arial"/>
                <w:sz w:val="28"/>
                <w:szCs w:val="28"/>
              </w:rPr>
              <w:t>кВ</w:t>
            </w:r>
            <w:proofErr w:type="spellEnd"/>
            <w:r w:rsidRPr="00774FEF">
              <w:rPr>
                <w:rFonts w:ascii="Arial" w:hAnsi="Arial" w:cs="Arial"/>
                <w:sz w:val="28"/>
                <w:szCs w:val="28"/>
              </w:rPr>
              <w:t xml:space="preserve">/2 </w:t>
            </w:r>
            <w:proofErr w:type="spellStart"/>
            <w:r w:rsidRPr="00774FEF">
              <w:rPr>
                <w:rFonts w:ascii="Arial" w:hAnsi="Arial" w:cs="Arial"/>
                <w:sz w:val="28"/>
                <w:szCs w:val="28"/>
              </w:rPr>
              <w:t>кВ</w:t>
            </w:r>
            <w:proofErr w:type="spellEnd"/>
          </w:p>
        </w:tc>
      </w:tr>
      <w:tr w:rsidR="00F63ACA" w:rsidRPr="008022F1" w14:paraId="1C44390B" w14:textId="77777777" w:rsidTr="00132E76">
        <w:trPr>
          <w:trHeight w:val="250"/>
          <w:jc w:val="center"/>
        </w:trPr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6D3A" w14:textId="77777777" w:rsidR="00F63ACA" w:rsidRPr="00774FEF" w:rsidRDefault="00F63ACA" w:rsidP="00132E76">
            <w:pPr>
              <w:spacing w:before="40" w:after="40"/>
              <w:rPr>
                <w:b/>
              </w:rPr>
            </w:pPr>
            <w:r w:rsidRPr="00774FEF">
              <w:rPr>
                <w:b/>
              </w:rPr>
              <w:t>Дополнительные интерфейсы</w:t>
            </w:r>
          </w:p>
        </w:tc>
      </w:tr>
      <w:tr w:rsidR="00F63ACA" w:rsidRPr="008022F1" w14:paraId="46AB5055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0EDA" w14:textId="77777777" w:rsidR="00F63ACA" w:rsidRPr="008022F1" w:rsidRDefault="00F63ACA" w:rsidP="00132E76">
            <w:pPr>
              <w:spacing w:before="40" w:after="40"/>
            </w:pPr>
            <w:r w:rsidRPr="00DC5BB0">
              <w:t>RS</w:t>
            </w:r>
            <w:r>
              <w:rPr>
                <w:rStyle w:val="affa"/>
                <w:rFonts w:cs="Arial"/>
              </w:rPr>
              <w:noBreakHyphen/>
            </w:r>
            <w:r w:rsidRPr="00DC5BB0">
              <w:t>485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68FC" w14:textId="77777777" w:rsidR="00F63ACA" w:rsidRPr="008022F1" w:rsidRDefault="00F63ACA" w:rsidP="00132E76">
            <w:pPr>
              <w:spacing w:before="40" w:after="40"/>
            </w:pPr>
            <w:r>
              <w:rPr>
                <w:rStyle w:val="ezkurwreuab5ozgtqnkl"/>
                <w:rFonts w:eastAsiaTheme="majorEastAsia"/>
              </w:rPr>
              <w:t xml:space="preserve">1 порт </w:t>
            </w:r>
          </w:p>
        </w:tc>
      </w:tr>
      <w:tr w:rsidR="00F63ACA" w:rsidRPr="008022F1" w14:paraId="695FF090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AB5D" w14:textId="77777777" w:rsidR="00F63ACA" w:rsidRPr="00603BA0" w:rsidRDefault="00F63ACA" w:rsidP="00132E76">
            <w:pPr>
              <w:pStyle w:val="affffff6"/>
              <w:spacing w:before="40" w:after="40"/>
              <w:ind w:left="0"/>
              <w:jc w:val="left"/>
            </w:pPr>
            <w:r>
              <w:t>Тревожный вход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EA7F" w14:textId="77777777" w:rsidR="00F63ACA" w:rsidRPr="008022F1" w:rsidRDefault="00F63ACA" w:rsidP="00132E76">
            <w:pPr>
              <w:spacing w:before="40" w:after="40"/>
            </w:pPr>
            <w:r w:rsidRPr="00DC5BB0">
              <w:t>2</w:t>
            </w:r>
            <w:r>
              <w:t xml:space="preserve"> порта</w:t>
            </w:r>
          </w:p>
        </w:tc>
      </w:tr>
      <w:tr w:rsidR="00F63ACA" w:rsidRPr="008022F1" w14:paraId="184AA18D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A9C5" w14:textId="77777777" w:rsidR="00F63ACA" w:rsidRPr="00603BA0" w:rsidRDefault="00F63ACA" w:rsidP="00132E76">
            <w:pPr>
              <w:pStyle w:val="affffff6"/>
              <w:spacing w:before="40" w:after="40"/>
              <w:ind w:left="0"/>
              <w:jc w:val="left"/>
            </w:pPr>
            <w:r>
              <w:t>Тревожный выход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9BCC" w14:textId="77777777" w:rsidR="00F63ACA" w:rsidRPr="008022F1" w:rsidRDefault="00F63ACA" w:rsidP="00132E76">
            <w:pPr>
              <w:spacing w:before="40" w:after="40"/>
            </w:pPr>
            <w:r>
              <w:rPr>
                <w:rFonts w:cs="Arial"/>
              </w:rPr>
              <w:t>2 порта</w:t>
            </w:r>
          </w:p>
        </w:tc>
      </w:tr>
      <w:tr w:rsidR="00F63ACA" w:rsidRPr="008022F1" w14:paraId="4DEB859C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459CB" w14:textId="77777777" w:rsidR="00F63ACA" w:rsidRPr="00DC5BB0" w:rsidRDefault="00F63ACA" w:rsidP="00132E76">
            <w:pPr>
              <w:spacing w:before="40" w:after="40"/>
            </w:pPr>
            <w:r w:rsidRPr="00DC5BB0">
              <w:t>DIP</w:t>
            </w:r>
            <w:r>
              <w:rPr>
                <w:rStyle w:val="affa"/>
                <w:rFonts w:cs="Arial"/>
              </w:rPr>
              <w:noBreakHyphen/>
            </w:r>
            <w:r w:rsidRPr="00DC5BB0">
              <w:t>переключатель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83BB" w14:textId="77777777" w:rsidR="00F63ACA" w:rsidRPr="00DC5BB0" w:rsidRDefault="00F63ACA" w:rsidP="00132E76">
            <w:pPr>
              <w:spacing w:before="40" w:after="40"/>
            </w:pPr>
            <w:r>
              <w:t>Да</w:t>
            </w:r>
          </w:p>
        </w:tc>
      </w:tr>
      <w:tr w:rsidR="00F63ACA" w:rsidRPr="008022F1" w14:paraId="24075AFC" w14:textId="77777777" w:rsidTr="00132E76">
        <w:trPr>
          <w:trHeight w:val="250"/>
          <w:jc w:val="center"/>
        </w:trPr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98FF" w14:textId="77777777" w:rsidR="00F63ACA" w:rsidRPr="008022F1" w:rsidRDefault="00F63ACA" w:rsidP="00F63ACA">
            <w:pPr>
              <w:keepNext/>
              <w:spacing w:before="40" w:after="40"/>
            </w:pPr>
            <w:r w:rsidRPr="00344EA0">
              <w:rPr>
                <w:b/>
              </w:rPr>
              <w:t>Электропитание</w:t>
            </w:r>
          </w:p>
        </w:tc>
      </w:tr>
      <w:tr w:rsidR="00F63ACA" w:rsidRPr="008022F1" w14:paraId="5E205811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420C" w14:textId="77777777" w:rsidR="00F63ACA" w:rsidRPr="004D4477" w:rsidRDefault="00F63ACA" w:rsidP="00132E76">
            <w:pPr>
              <w:spacing w:before="40" w:after="40"/>
            </w:pPr>
            <w:r w:rsidRPr="004D4477">
              <w:t>Потребляемая мощность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B1A8" w14:textId="3E8BDAF1" w:rsidR="00F63ACA" w:rsidRPr="004D4477" w:rsidRDefault="00F63ACA" w:rsidP="00132E76">
            <w:pPr>
              <w:spacing w:before="40" w:after="40"/>
            </w:pPr>
            <w:r>
              <w:t>Не более 46 </w:t>
            </w:r>
            <w:r w:rsidRPr="00013814">
              <w:t xml:space="preserve">Вт (без </w:t>
            </w:r>
            <w:r w:rsidR="006718C3">
              <w:t>учёта</w:t>
            </w:r>
            <w:r>
              <w:t xml:space="preserve"> </w:t>
            </w:r>
            <w:r w:rsidRPr="00013814">
              <w:t xml:space="preserve">камеры) </w:t>
            </w:r>
          </w:p>
        </w:tc>
      </w:tr>
      <w:tr w:rsidR="00F63ACA" w:rsidRPr="008022F1" w14:paraId="35D20137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5C72" w14:textId="77777777" w:rsidR="00F63ACA" w:rsidRPr="008022F1" w:rsidRDefault="00F63ACA" w:rsidP="00132E76">
            <w:pPr>
              <w:spacing w:before="40" w:after="40"/>
            </w:pPr>
            <w:r w:rsidRPr="008022F1">
              <w:lastRenderedPageBreak/>
              <w:t>Напряжение питания</w:t>
            </w:r>
            <w:r>
              <w:t>**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33D8" w14:textId="77777777" w:rsidR="00F63ACA" w:rsidRDefault="00F63ACA" w:rsidP="00132E76">
            <w:pPr>
              <w:spacing w:before="40" w:after="40"/>
            </w:pPr>
            <w:r>
              <w:t>24</w:t>
            </w:r>
            <w:proofErr w:type="gramStart"/>
            <w:r>
              <w:t xml:space="preserve"> В</w:t>
            </w:r>
            <w:proofErr w:type="gramEnd"/>
            <w:r>
              <w:t xml:space="preserve"> постоянного тока;</w:t>
            </w:r>
          </w:p>
          <w:p w14:paraId="3BD3A250" w14:textId="77777777" w:rsidR="00F63ACA" w:rsidRDefault="00F63ACA" w:rsidP="00132E76">
            <w:pPr>
              <w:spacing w:before="40" w:after="40"/>
            </w:pPr>
            <w:r>
              <w:t>24</w:t>
            </w:r>
            <w:proofErr w:type="gramStart"/>
            <w:r>
              <w:t xml:space="preserve"> В</w:t>
            </w:r>
            <w:proofErr w:type="gramEnd"/>
            <w:r>
              <w:t xml:space="preserve"> переменного тока;</w:t>
            </w:r>
          </w:p>
          <w:p w14:paraId="41069D6C" w14:textId="77777777" w:rsidR="00F63ACA" w:rsidRPr="008022F1" w:rsidRDefault="00F63ACA" w:rsidP="00132E76">
            <w:pPr>
              <w:spacing w:before="40" w:after="40"/>
            </w:pPr>
            <w:r w:rsidRPr="00013814">
              <w:t>36</w:t>
            </w:r>
            <w:proofErr w:type="gramStart"/>
            <w:r w:rsidRPr="00013814">
              <w:t xml:space="preserve"> В</w:t>
            </w:r>
            <w:proofErr w:type="gramEnd"/>
            <w:r w:rsidRPr="00013814">
              <w:t xml:space="preserve"> постоянного тока </w:t>
            </w:r>
          </w:p>
        </w:tc>
      </w:tr>
      <w:tr w:rsidR="00F63ACA" w:rsidRPr="008022F1" w14:paraId="64FCF059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71AC" w14:textId="77777777" w:rsidR="00F63ACA" w:rsidRPr="008022F1" w:rsidRDefault="00F63ACA" w:rsidP="00132E76">
            <w:pPr>
              <w:spacing w:before="40" w:after="40"/>
            </w:pPr>
            <w:r w:rsidRPr="008022F1">
              <w:t>Напряжение питания</w:t>
            </w:r>
            <w:r>
              <w:t xml:space="preserve"> </w:t>
            </w:r>
            <w:r w:rsidRPr="00013814">
              <w:t>камеры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B365" w14:textId="77777777" w:rsidR="00F63ACA" w:rsidRPr="008022F1" w:rsidRDefault="00F63ACA" w:rsidP="00132E76">
            <w:pPr>
              <w:spacing w:before="40" w:after="40"/>
            </w:pPr>
            <w:r w:rsidRPr="00013814">
              <w:t>12</w:t>
            </w:r>
            <w:proofErr w:type="gramStart"/>
            <w:r w:rsidRPr="00013814">
              <w:t xml:space="preserve"> В</w:t>
            </w:r>
            <w:proofErr w:type="gramEnd"/>
            <w:r w:rsidRPr="00013814">
              <w:t xml:space="preserve"> постоянного тока (порт 12 В постоянного тока, </w:t>
            </w:r>
            <w:r>
              <w:t>для</w:t>
            </w:r>
            <w:r w:rsidRPr="00013814">
              <w:t xml:space="preserve"> питани</w:t>
            </w:r>
            <w:r>
              <w:t>я</w:t>
            </w:r>
            <w:r w:rsidRPr="00013814">
              <w:t xml:space="preserve"> </w:t>
            </w:r>
            <w:r>
              <w:t xml:space="preserve">установленной </w:t>
            </w:r>
            <w:r w:rsidRPr="00013814">
              <w:t>камеры)</w:t>
            </w:r>
            <w:r>
              <w:t xml:space="preserve"> </w:t>
            </w:r>
          </w:p>
        </w:tc>
      </w:tr>
      <w:tr w:rsidR="00F63ACA" w:rsidRPr="008022F1" w14:paraId="7025D6A5" w14:textId="77777777" w:rsidTr="00132E76">
        <w:trPr>
          <w:trHeight w:val="250"/>
          <w:jc w:val="center"/>
        </w:trPr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D6B2F" w14:textId="77777777" w:rsidR="00F63ACA" w:rsidRPr="005841F0" w:rsidRDefault="00F63ACA" w:rsidP="00132E76">
            <w:pPr>
              <w:keepNext/>
              <w:spacing w:before="20" w:after="40"/>
              <w:rPr>
                <w:b/>
              </w:rPr>
            </w:pPr>
            <w:r w:rsidRPr="005841F0">
              <w:rPr>
                <w:b/>
              </w:rPr>
              <w:t>Общие сведения</w:t>
            </w:r>
          </w:p>
        </w:tc>
      </w:tr>
      <w:tr w:rsidR="00F63ACA" w:rsidRPr="008022F1" w14:paraId="325D31F0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5958" w14:textId="77777777" w:rsidR="00F63ACA" w:rsidRPr="008022F1" w:rsidRDefault="00F63ACA" w:rsidP="00132E76">
            <w:pPr>
              <w:keepNext/>
              <w:spacing w:before="20" w:after="40"/>
            </w:pPr>
            <w:r w:rsidRPr="008022F1">
              <w:t>Материал корпуса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8A44" w14:textId="77777777" w:rsidR="00F63ACA" w:rsidRPr="008022F1" w:rsidRDefault="00F63ACA" w:rsidP="00132E76">
            <w:pPr>
              <w:keepNext/>
              <w:spacing w:before="20" w:after="40"/>
            </w:pPr>
            <w:r w:rsidRPr="008022F1">
              <w:t>Алюминий, пластик</w:t>
            </w:r>
          </w:p>
        </w:tc>
      </w:tr>
      <w:tr w:rsidR="00F63ACA" w:rsidRPr="008022F1" w14:paraId="44D340EA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98DB" w14:textId="77777777" w:rsidR="00F63ACA" w:rsidRPr="008022F1" w:rsidRDefault="00F63ACA" w:rsidP="00132E76">
            <w:pPr>
              <w:spacing w:before="20" w:after="40"/>
            </w:pPr>
            <w:r w:rsidRPr="008022F1">
              <w:t>Диапазон рабочих температур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ED24" w14:textId="77777777" w:rsidR="00F63ACA" w:rsidRPr="008022F1" w:rsidRDefault="00F63ACA" w:rsidP="00132E76">
            <w:pPr>
              <w:spacing w:before="20" w:after="40"/>
            </w:pPr>
            <w:r w:rsidRPr="008022F1">
              <w:t>От -</w:t>
            </w:r>
            <w:r>
              <w:rPr>
                <w:lang w:val="en-US"/>
              </w:rPr>
              <w:t>4</w:t>
            </w:r>
            <w:r w:rsidRPr="008022F1">
              <w:t>0 °C до +60 °C</w:t>
            </w:r>
          </w:p>
        </w:tc>
      </w:tr>
      <w:tr w:rsidR="00F63ACA" w:rsidRPr="008022F1" w14:paraId="512A5D17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2BBE" w14:textId="77777777" w:rsidR="00F63ACA" w:rsidRPr="008022F1" w:rsidRDefault="00F63ACA" w:rsidP="00132E76">
            <w:pPr>
              <w:spacing w:before="20" w:after="40"/>
            </w:pPr>
            <w:r w:rsidRPr="008022F1">
              <w:t>Относительная влажность воздуха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6F3" w14:textId="77777777" w:rsidR="00F63ACA" w:rsidRPr="008022F1" w:rsidRDefault="00F63ACA" w:rsidP="00132E76">
            <w:pPr>
              <w:spacing w:before="20" w:after="40"/>
            </w:pPr>
            <w:r w:rsidRPr="008022F1">
              <w:t>От 10 % до 90 %</w:t>
            </w:r>
          </w:p>
        </w:tc>
      </w:tr>
      <w:tr w:rsidR="00F63ACA" w:rsidRPr="008022F1" w14:paraId="79B2BF2E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1C03" w14:textId="77777777" w:rsidR="00F63ACA" w:rsidRPr="008022F1" w:rsidRDefault="00F63ACA" w:rsidP="00132E76">
            <w:pPr>
              <w:spacing w:before="20" w:after="40"/>
            </w:pPr>
            <w:r w:rsidRPr="008022F1">
              <w:t>Габаритные размеры</w:t>
            </w:r>
            <w:r>
              <w:t xml:space="preserve"> корпуса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8511" w14:textId="77777777" w:rsidR="00F63ACA" w:rsidRPr="008022F1" w:rsidRDefault="00F63ACA" w:rsidP="00132E76">
            <w:pPr>
              <w:spacing w:before="20" w:after="40"/>
            </w:pPr>
            <w:r w:rsidRPr="008022F1">
              <w:t>404</w:t>
            </w:r>
            <w:r>
              <w:t>,3</w:t>
            </w:r>
            <w:r>
              <w:rPr>
                <w:rFonts w:cs="Arial"/>
              </w:rPr>
              <w:t>х</w:t>
            </w:r>
            <w:r>
              <w:t>163,8</w:t>
            </w:r>
            <w:r>
              <w:rPr>
                <w:rFonts w:cs="Arial"/>
              </w:rPr>
              <w:t>х</w:t>
            </w:r>
            <w:r>
              <w:t>131,8</w:t>
            </w:r>
            <w:r w:rsidRPr="008022F1">
              <w:t xml:space="preserve"> </w:t>
            </w:r>
            <w:r w:rsidRPr="008022F1">
              <w:rPr>
                <w:rFonts w:cs="MetaNormalLFC"/>
              </w:rPr>
              <w:t>мм</w:t>
            </w:r>
            <w:r>
              <w:rPr>
                <w:rFonts w:cs="MetaNormalLFC"/>
              </w:rPr>
              <w:t xml:space="preserve"> </w:t>
            </w:r>
          </w:p>
        </w:tc>
      </w:tr>
      <w:tr w:rsidR="00F63ACA" w:rsidRPr="008022F1" w14:paraId="4572F4A7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3807" w14:textId="77777777" w:rsidR="00F63ACA" w:rsidRDefault="00F63ACA" w:rsidP="00132E76">
            <w:pPr>
              <w:spacing w:before="20" w:after="40"/>
            </w:pPr>
            <w:r w:rsidRPr="00704945">
              <w:t>Внутреннее полезное пространство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492B" w14:textId="77777777" w:rsidR="00F63ACA" w:rsidRPr="00704945" w:rsidRDefault="00F63ACA" w:rsidP="00132E76">
            <w:pPr>
              <w:spacing w:before="20" w:after="40"/>
            </w:pPr>
            <w:r>
              <w:t>280</w:t>
            </w:r>
            <w:r>
              <w:rPr>
                <w:rFonts w:cs="Arial"/>
              </w:rPr>
              <w:t>х</w:t>
            </w:r>
            <w:r>
              <w:t>155</w:t>
            </w:r>
            <w:r>
              <w:rPr>
                <w:rFonts w:cs="Arial"/>
              </w:rPr>
              <w:t>х</w:t>
            </w:r>
            <w:r>
              <w:t>86</w:t>
            </w:r>
            <w:r w:rsidRPr="008022F1">
              <w:t xml:space="preserve"> </w:t>
            </w:r>
            <w:r w:rsidRPr="008022F1">
              <w:rPr>
                <w:rFonts w:cs="MetaNormalLFC"/>
              </w:rPr>
              <w:t>мм</w:t>
            </w:r>
          </w:p>
        </w:tc>
      </w:tr>
      <w:tr w:rsidR="00F63ACA" w:rsidRPr="008022F1" w14:paraId="7684CFD7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213" w14:textId="77777777" w:rsidR="00F63ACA" w:rsidRPr="008022F1" w:rsidRDefault="00F63ACA" w:rsidP="00132E76">
            <w:pPr>
              <w:spacing w:before="20" w:after="40"/>
            </w:pPr>
            <w:r w:rsidRPr="008022F1">
              <w:t>Габаритные размеры</w:t>
            </w:r>
            <w:r>
              <w:t xml:space="preserve"> защитного стекла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20B7" w14:textId="77777777" w:rsidR="00F63ACA" w:rsidRPr="008022F1" w:rsidRDefault="00F63ACA" w:rsidP="00132E76">
            <w:pPr>
              <w:spacing w:before="20" w:after="40"/>
            </w:pPr>
            <w:r w:rsidRPr="00704945">
              <w:t>Φ59.4 мм</w:t>
            </w:r>
          </w:p>
        </w:tc>
      </w:tr>
      <w:tr w:rsidR="00F63ACA" w:rsidRPr="008022F1" w14:paraId="4AE38E1D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5042" w14:textId="77777777" w:rsidR="00F63ACA" w:rsidRPr="00704945" w:rsidRDefault="00F63ACA" w:rsidP="00132E76">
            <w:pPr>
              <w:spacing w:before="20" w:after="40"/>
            </w:pPr>
            <w:r>
              <w:t>Резьба кабельного ввода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635" w14:textId="77777777" w:rsidR="00F63ACA" w:rsidRPr="00400DCB" w:rsidRDefault="00F63ACA" w:rsidP="00132E76">
            <w:pPr>
              <w:spacing w:before="20" w:after="40"/>
              <w:rPr>
                <w:lang w:val="en-US"/>
              </w:rPr>
            </w:pPr>
            <w:r w:rsidRPr="00400DCB">
              <w:t>G</w:t>
            </w:r>
            <w:r>
              <w:t xml:space="preserve"> </w:t>
            </w:r>
            <w:r w:rsidRPr="00400DCB">
              <w:t>1/2</w:t>
            </w:r>
            <w:r>
              <w:rPr>
                <w:lang w:val="en-US"/>
              </w:rPr>
              <w:t>"</w:t>
            </w:r>
          </w:p>
        </w:tc>
      </w:tr>
      <w:tr w:rsidR="00F63ACA" w:rsidRPr="008022F1" w14:paraId="7B584103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C6BB" w14:textId="77777777" w:rsidR="00F63ACA" w:rsidRPr="008022F1" w:rsidRDefault="00F63ACA" w:rsidP="00132E76">
            <w:pPr>
              <w:spacing w:before="20" w:after="40"/>
            </w:pPr>
            <w:r w:rsidRPr="008022F1">
              <w:t>Масса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9F64" w14:textId="77777777" w:rsidR="00F63ACA" w:rsidRDefault="00F63ACA" w:rsidP="00132E76">
            <w:pPr>
              <w:spacing w:before="20" w:after="40"/>
            </w:pPr>
            <w:r>
              <w:t xml:space="preserve">Вес </w:t>
            </w:r>
            <w:r>
              <w:rPr>
                <w:rStyle w:val="anegp0gi0b9av8jahpyh"/>
              </w:rPr>
              <w:t>нетто</w:t>
            </w:r>
            <w:r>
              <w:t>: 2,6</w:t>
            </w:r>
            <w:r w:rsidRPr="008022F1">
              <w:t xml:space="preserve"> кг</w:t>
            </w:r>
          </w:p>
          <w:p w14:paraId="0B7AA6A8" w14:textId="77777777" w:rsidR="00F63ACA" w:rsidRPr="008022F1" w:rsidRDefault="00F63ACA" w:rsidP="00132E76">
            <w:pPr>
              <w:spacing w:before="20" w:after="40"/>
            </w:pPr>
            <w:r>
              <w:t>В</w:t>
            </w:r>
            <w:r w:rsidRPr="00704945">
              <w:t>ес брутто</w:t>
            </w:r>
            <w:r>
              <w:t>: 2,9 кг</w:t>
            </w:r>
          </w:p>
        </w:tc>
      </w:tr>
      <w:tr w:rsidR="00F63ACA" w:rsidRPr="008022F1" w14:paraId="3F05F618" w14:textId="77777777" w:rsidTr="00132E76">
        <w:trPr>
          <w:trHeight w:val="25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02F5" w14:textId="77777777" w:rsidR="00F63ACA" w:rsidRDefault="00F63ACA" w:rsidP="00132E76">
            <w:pPr>
              <w:spacing w:before="20" w:after="40"/>
            </w:pPr>
            <w:r w:rsidRPr="008655D6">
              <w:t>Совместимость с аксессуарами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603" w14:textId="77777777" w:rsidR="00F63ACA" w:rsidRPr="008022F1" w:rsidRDefault="00F63ACA" w:rsidP="00132E76">
            <w:pPr>
              <w:spacing w:before="20" w:after="40"/>
            </w:pPr>
            <w:r w:rsidRPr="008655D6">
              <w:t>BOLID BR</w:t>
            </w:r>
            <w:r>
              <w:rPr>
                <w:rStyle w:val="affa"/>
                <w:rFonts w:cs="Arial"/>
              </w:rPr>
              <w:noBreakHyphen/>
            </w:r>
            <w:r w:rsidRPr="008655D6">
              <w:t>108</w:t>
            </w:r>
          </w:p>
        </w:tc>
      </w:tr>
    </w:tbl>
    <w:p w14:paraId="2F762D5F" w14:textId="77777777" w:rsidR="003270D5" w:rsidRPr="00254562" w:rsidRDefault="003270D5" w:rsidP="00F63ACA">
      <w:pPr>
        <w:pStyle w:val="affffff6"/>
        <w:ind w:left="142" w:right="140"/>
      </w:pPr>
      <w:r w:rsidRPr="00254562">
        <w:t>*Технические характеристики могут быть изменены без предварительного уведомления.</w:t>
      </w:r>
    </w:p>
    <w:p w14:paraId="4C795973" w14:textId="77777777" w:rsidR="00F63ACA" w:rsidRPr="00863B9C" w:rsidRDefault="00F63ACA" w:rsidP="00F63ACA">
      <w:pPr>
        <w:pStyle w:val="GOST1"/>
        <w:spacing w:before="0" w:after="0"/>
        <w:ind w:left="142" w:right="140" w:firstLine="0"/>
      </w:pPr>
      <w:bookmarkStart w:id="6" w:name="_Toc499644347"/>
      <w:bookmarkStart w:id="7" w:name="_Toc126154352"/>
      <w:bookmarkStart w:id="8" w:name="_Toc126246110"/>
      <w:r>
        <w:t>**Источник питания не входит в комплект поставки.</w:t>
      </w:r>
    </w:p>
    <w:p w14:paraId="2F1D9324" w14:textId="77777777" w:rsidR="00290568" w:rsidRPr="003270D5" w:rsidRDefault="00290568" w:rsidP="00290568">
      <w:pPr>
        <w:pStyle w:val="1"/>
      </w:pPr>
      <w:bookmarkStart w:id="9" w:name="_Toc235689049"/>
      <w:r w:rsidRPr="003270D5">
        <w:rPr>
          <w:rFonts w:cs="Arial"/>
        </w:rPr>
        <w:t>Комплектность</w:t>
      </w:r>
      <w:bookmarkEnd w:id="6"/>
      <w:bookmarkEnd w:id="7"/>
      <w:bookmarkEnd w:id="8"/>
      <w:bookmarkEnd w:id="9"/>
    </w:p>
    <w:p w14:paraId="1CA2A146" w14:textId="77777777" w:rsidR="00290568" w:rsidRPr="003270D5" w:rsidRDefault="00290568" w:rsidP="00132E76">
      <w:pPr>
        <w:pStyle w:val="GOST1"/>
        <w:spacing w:after="0"/>
      </w:pPr>
      <w:r w:rsidRPr="003270D5">
        <w:t>Состав изделия при поставке (комплект поставки термокожуха) представлен ниже (</w:t>
      </w:r>
      <w:r w:rsidRPr="003270D5">
        <w:fldChar w:fldCharType="begin"/>
      </w:r>
      <w:r w:rsidRPr="003270D5">
        <w:instrText xml:space="preserve"> REF _Ref535574282 \h  \* MERGEFORMAT </w:instrText>
      </w:r>
      <w:r w:rsidRPr="003270D5">
        <w:fldChar w:fldCharType="separate"/>
      </w:r>
      <w:r w:rsidR="006936BA" w:rsidRPr="003270D5">
        <w:t xml:space="preserve">Таблица </w:t>
      </w:r>
      <w:r w:rsidR="006936BA">
        <w:rPr>
          <w:noProof/>
        </w:rPr>
        <w:t>3</w:t>
      </w:r>
      <w:r w:rsidR="006936BA" w:rsidRPr="003270D5">
        <w:t>.</w:t>
      </w:r>
      <w:r w:rsidR="006936BA">
        <w:t>1</w:t>
      </w:r>
      <w:r w:rsidRPr="003270D5">
        <w:fldChar w:fldCharType="end"/>
      </w:r>
      <w:r w:rsidRPr="003270D5">
        <w:t>).</w:t>
      </w:r>
    </w:p>
    <w:p w14:paraId="2611C210" w14:textId="100CDA4B" w:rsidR="00290568" w:rsidRPr="003270D5" w:rsidRDefault="00290568" w:rsidP="00C64A03">
      <w:pPr>
        <w:pStyle w:val="ae"/>
        <w:spacing w:before="0" w:after="0"/>
        <w:rPr>
          <w:b/>
          <w:iCs/>
        </w:rPr>
      </w:pPr>
      <w:bookmarkStart w:id="10" w:name="_Ref535574282"/>
      <w:bookmarkStart w:id="11" w:name="_Toc126142057"/>
      <w:r w:rsidRPr="003270D5">
        <w:t xml:space="preserve">Таблица </w:t>
      </w:r>
      <w:fldSimple w:instr=" STYLEREF  \s &quot;Заголовок 1&quot;  \* MERGEFORMAT ">
        <w:r w:rsidR="006936BA">
          <w:rPr>
            <w:noProof/>
          </w:rPr>
          <w:t>3</w:t>
        </w:r>
      </w:fldSimple>
      <w:r w:rsidRPr="003270D5">
        <w:t>.</w:t>
      </w:r>
      <w:fldSimple w:instr=" SEQ Таблица \* ARABIC \s 1 ">
        <w:r w:rsidR="006936BA">
          <w:rPr>
            <w:noProof/>
          </w:rPr>
          <w:t>1</w:t>
        </w:r>
      </w:fldSimple>
      <w:bookmarkEnd w:id="10"/>
      <w:r w:rsidRPr="003270D5">
        <w:t> </w:t>
      </w:r>
      <w:r w:rsidR="00CE36E8" w:rsidRPr="003270D5">
        <w:t>–</w:t>
      </w:r>
      <w:r w:rsidRPr="003270D5">
        <w:t xml:space="preserve"> Комплект поставки</w:t>
      </w:r>
      <w:bookmarkEnd w:id="11"/>
      <w:r w:rsidR="009D6E38" w:rsidRPr="003270D5">
        <w:t>*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5618"/>
        <w:gridCol w:w="1863"/>
      </w:tblGrid>
      <w:tr w:rsidR="00F63ACA" w:rsidRPr="008022F1" w14:paraId="541B2769" w14:textId="77777777" w:rsidTr="00132E76">
        <w:trPr>
          <w:trHeight w:val="20"/>
        </w:trPr>
        <w:tc>
          <w:tcPr>
            <w:tcW w:w="1345" w:type="pct"/>
            <w:shd w:val="clear" w:color="auto" w:fill="auto"/>
            <w:vAlign w:val="center"/>
          </w:tcPr>
          <w:p w14:paraId="5913C25B" w14:textId="77777777" w:rsidR="00F63ACA" w:rsidRPr="008022F1" w:rsidRDefault="00F63ACA" w:rsidP="00132E76">
            <w:pPr>
              <w:pStyle w:val="af3"/>
            </w:pPr>
            <w:bookmarkStart w:id="12" w:name="_Toc497298331"/>
            <w:bookmarkStart w:id="13" w:name="_Toc126154353"/>
            <w:bookmarkStart w:id="14" w:name="_Toc126246111"/>
            <w:r w:rsidRPr="008022F1">
              <w:t>Обозначение</w:t>
            </w:r>
          </w:p>
        </w:tc>
        <w:tc>
          <w:tcPr>
            <w:tcW w:w="2774" w:type="pct"/>
            <w:shd w:val="clear" w:color="auto" w:fill="auto"/>
            <w:vAlign w:val="center"/>
          </w:tcPr>
          <w:p w14:paraId="661410F8" w14:textId="77777777" w:rsidR="00F63ACA" w:rsidRPr="008022F1" w:rsidRDefault="00F63ACA" w:rsidP="00132E76">
            <w:pPr>
              <w:pStyle w:val="af3"/>
            </w:pPr>
            <w:r w:rsidRPr="008022F1">
              <w:t>Наименование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2ADBFA39" w14:textId="77777777" w:rsidR="00F63ACA" w:rsidRPr="008022F1" w:rsidRDefault="00F63ACA" w:rsidP="00132E76">
            <w:pPr>
              <w:pStyle w:val="af3"/>
            </w:pPr>
            <w:r w:rsidRPr="008022F1">
              <w:t>Количество</w:t>
            </w:r>
          </w:p>
        </w:tc>
      </w:tr>
      <w:tr w:rsidR="00F63ACA" w:rsidRPr="008022F1" w14:paraId="3A143A75" w14:textId="77777777" w:rsidTr="00132E76">
        <w:trPr>
          <w:trHeight w:val="267"/>
        </w:trPr>
        <w:tc>
          <w:tcPr>
            <w:tcW w:w="1345" w:type="pct"/>
            <w:vAlign w:val="center"/>
          </w:tcPr>
          <w:p w14:paraId="30C3C4A8" w14:textId="77777777" w:rsidR="00F63ACA" w:rsidRPr="008022F1" w:rsidRDefault="00F63ACA" w:rsidP="00132E76">
            <w:pPr>
              <w:spacing w:before="40" w:after="40"/>
              <w:jc w:val="both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АЦДР.421949.001</w:t>
            </w:r>
          </w:p>
        </w:tc>
        <w:tc>
          <w:tcPr>
            <w:tcW w:w="2774" w:type="pct"/>
            <w:vAlign w:val="center"/>
          </w:tcPr>
          <w:p w14:paraId="615C2EE1" w14:textId="77777777" w:rsidR="00F63ACA" w:rsidRPr="008022F1" w:rsidRDefault="00F63ACA" w:rsidP="00132E76">
            <w:pPr>
              <w:spacing w:before="40" w:after="40"/>
              <w:jc w:val="both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fldChar w:fldCharType="begin"/>
            </w:r>
            <w:r w:rsidRPr="008022F1">
              <w:rPr>
                <w:rFonts w:eastAsia="Calibri"/>
                <w:lang w:eastAsia="en-US"/>
              </w:rPr>
              <w:instrText xml:space="preserve"> DOCPROPERTY  "Тип изделия"  \* MERGEFORMAT </w:instrText>
            </w:r>
            <w:r w:rsidRPr="008022F1">
              <w:rPr>
                <w:rFonts w:eastAsia="Calibri"/>
                <w:lang w:eastAsia="en-US"/>
              </w:rPr>
              <w:fldChar w:fldCharType="separate"/>
            </w:r>
            <w:proofErr w:type="spellStart"/>
            <w:r w:rsidR="004301CC">
              <w:rPr>
                <w:rFonts w:eastAsia="Calibri"/>
                <w:lang w:eastAsia="en-US"/>
              </w:rPr>
              <w:t>Термокожух</w:t>
            </w:r>
            <w:proofErr w:type="spellEnd"/>
            <w:r w:rsidRPr="008022F1">
              <w:rPr>
                <w:rFonts w:eastAsia="Calibri"/>
                <w:lang w:eastAsia="en-US"/>
              </w:rPr>
              <w:fldChar w:fldCharType="end"/>
            </w:r>
            <w:r w:rsidRPr="008022F1">
              <w:rPr>
                <w:rFonts w:eastAsia="Calibri"/>
                <w:lang w:eastAsia="en-US"/>
              </w:rPr>
              <w:t xml:space="preserve"> «BOLID </w:t>
            </w:r>
            <w:r>
              <w:rPr>
                <w:rFonts w:eastAsia="Calibri"/>
                <w:lang w:eastAsia="en-US"/>
              </w:rPr>
              <w:t>TК-01</w:t>
            </w:r>
            <w:r w:rsidRPr="008022F1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881" w:type="pct"/>
            <w:vAlign w:val="center"/>
          </w:tcPr>
          <w:p w14:paraId="287F6361" w14:textId="77777777" w:rsidR="00F63ACA" w:rsidRPr="008022F1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1 шт.</w:t>
            </w:r>
          </w:p>
        </w:tc>
      </w:tr>
      <w:tr w:rsidR="00F63ACA" w:rsidRPr="008022F1" w14:paraId="7A8CDF4E" w14:textId="77777777" w:rsidTr="00132E76">
        <w:trPr>
          <w:trHeight w:val="20"/>
        </w:trPr>
        <w:tc>
          <w:tcPr>
            <w:tcW w:w="1345" w:type="pct"/>
            <w:vAlign w:val="center"/>
          </w:tcPr>
          <w:p w14:paraId="35137984" w14:textId="77777777" w:rsidR="00F63ACA" w:rsidRPr="008022F1" w:rsidRDefault="00F63ACA" w:rsidP="00132E76">
            <w:pPr>
              <w:spacing w:before="40" w:after="40"/>
              <w:jc w:val="both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АЦДР.421949.001 РЭ</w:t>
            </w:r>
          </w:p>
        </w:tc>
        <w:tc>
          <w:tcPr>
            <w:tcW w:w="2774" w:type="pct"/>
            <w:shd w:val="clear" w:color="auto" w:fill="auto"/>
            <w:vAlign w:val="center"/>
          </w:tcPr>
          <w:p w14:paraId="47297CB8" w14:textId="77777777" w:rsidR="00F63ACA" w:rsidRPr="008022F1" w:rsidRDefault="00F63ACA" w:rsidP="00132E76">
            <w:pPr>
              <w:spacing w:before="40" w:after="40"/>
              <w:jc w:val="both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Руководство по</w:t>
            </w:r>
            <w:r>
              <w:rPr>
                <w:rFonts w:eastAsia="Calibri"/>
                <w:lang w:eastAsia="en-US"/>
              </w:rPr>
              <w:t> </w:t>
            </w:r>
            <w:r w:rsidRPr="008022F1">
              <w:rPr>
                <w:rFonts w:eastAsia="Calibri"/>
                <w:lang w:eastAsia="en-US"/>
              </w:rPr>
              <w:t>эксплуатации изделия</w:t>
            </w:r>
            <w:r w:rsidRPr="008022F1">
              <w:rPr>
                <w:rFonts w:eastAsia="Calibri"/>
                <w:lang w:eastAsia="en-US"/>
              </w:rPr>
              <w:br/>
              <w:t xml:space="preserve">«BOLID </w:t>
            </w:r>
            <w:r>
              <w:rPr>
                <w:rFonts w:eastAsia="Calibri"/>
                <w:lang w:eastAsia="en-US"/>
              </w:rPr>
              <w:t>TК-01</w:t>
            </w:r>
            <w:r w:rsidRPr="008022F1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881" w:type="pct"/>
            <w:vAlign w:val="center"/>
          </w:tcPr>
          <w:p w14:paraId="1DA2686D" w14:textId="77777777" w:rsidR="00F63ACA" w:rsidRPr="008022F1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1 экз.</w:t>
            </w:r>
          </w:p>
        </w:tc>
      </w:tr>
      <w:tr w:rsidR="00F63ACA" w:rsidRPr="008022F1" w14:paraId="34A97C52" w14:textId="77777777" w:rsidTr="00132E76">
        <w:trPr>
          <w:trHeight w:val="20"/>
        </w:trPr>
        <w:tc>
          <w:tcPr>
            <w:tcW w:w="1345" w:type="pct"/>
            <w:vAlign w:val="center"/>
          </w:tcPr>
          <w:p w14:paraId="095FBF02" w14:textId="77777777" w:rsidR="00F63ACA" w:rsidRPr="008022F1" w:rsidRDefault="00F63ACA" w:rsidP="00132E76">
            <w:pPr>
              <w:pStyle w:val="af4"/>
              <w:spacing w:before="40" w:after="40"/>
              <w:jc w:val="left"/>
            </w:pPr>
          </w:p>
        </w:tc>
        <w:tc>
          <w:tcPr>
            <w:tcW w:w="2774" w:type="pct"/>
          </w:tcPr>
          <w:p w14:paraId="392F5305" w14:textId="77777777" w:rsidR="00F63ACA" w:rsidRPr="008022F1" w:rsidRDefault="00F63ACA" w:rsidP="00132E76">
            <w:pPr>
              <w:spacing w:before="40" w:after="40"/>
            </w:pPr>
            <w:r w:rsidRPr="008022F1">
              <w:t>Уплотнитель кабеля М20</w:t>
            </w:r>
          </w:p>
        </w:tc>
        <w:tc>
          <w:tcPr>
            <w:tcW w:w="881" w:type="pct"/>
            <w:vAlign w:val="center"/>
          </w:tcPr>
          <w:p w14:paraId="6790AF7F" w14:textId="77777777" w:rsidR="00F63ACA" w:rsidRPr="008022F1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2 шт.</w:t>
            </w:r>
          </w:p>
        </w:tc>
      </w:tr>
      <w:tr w:rsidR="00F63ACA" w:rsidRPr="008022F1" w14:paraId="628FD6F6" w14:textId="77777777" w:rsidTr="00132E76">
        <w:trPr>
          <w:trHeight w:val="20"/>
        </w:trPr>
        <w:tc>
          <w:tcPr>
            <w:tcW w:w="1345" w:type="pct"/>
            <w:vAlign w:val="center"/>
          </w:tcPr>
          <w:p w14:paraId="65131FD1" w14:textId="77777777" w:rsidR="00F63ACA" w:rsidRPr="008022F1" w:rsidRDefault="00F63ACA" w:rsidP="00132E76">
            <w:pPr>
              <w:pStyle w:val="af4"/>
              <w:spacing w:before="40" w:after="40"/>
              <w:jc w:val="left"/>
            </w:pPr>
          </w:p>
        </w:tc>
        <w:tc>
          <w:tcPr>
            <w:tcW w:w="2774" w:type="pct"/>
          </w:tcPr>
          <w:p w14:paraId="29B88073" w14:textId="77777777" w:rsidR="00F63ACA" w:rsidRPr="004D4477" w:rsidRDefault="00F63ACA" w:rsidP="00132E76">
            <w:pPr>
              <w:spacing w:before="40" w:after="40"/>
            </w:pPr>
            <w:r w:rsidRPr="004D4477">
              <w:t>Кабель 7</w:t>
            </w:r>
            <w:r>
              <w:rPr>
                <w:rStyle w:val="affa"/>
                <w:rFonts w:cs="Arial"/>
              </w:rPr>
              <w:noBreakHyphen/>
            </w:r>
            <w:r w:rsidRPr="004D4477">
              <w:t>жильный</w:t>
            </w:r>
          </w:p>
        </w:tc>
        <w:tc>
          <w:tcPr>
            <w:tcW w:w="881" w:type="pct"/>
            <w:vAlign w:val="center"/>
          </w:tcPr>
          <w:p w14:paraId="2624885B" w14:textId="77777777" w:rsidR="00F63ACA" w:rsidRPr="004D4477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4D4477">
              <w:rPr>
                <w:rFonts w:eastAsia="Calibri"/>
                <w:lang w:eastAsia="en-US"/>
              </w:rPr>
              <w:t>1 шт.</w:t>
            </w:r>
          </w:p>
        </w:tc>
      </w:tr>
      <w:tr w:rsidR="00F63ACA" w:rsidRPr="008022F1" w14:paraId="4BCA3DD6" w14:textId="77777777" w:rsidTr="00132E76">
        <w:trPr>
          <w:trHeight w:val="141"/>
        </w:trPr>
        <w:tc>
          <w:tcPr>
            <w:tcW w:w="1345" w:type="pct"/>
            <w:vAlign w:val="center"/>
          </w:tcPr>
          <w:p w14:paraId="43367548" w14:textId="77777777" w:rsidR="00F63ACA" w:rsidRPr="008022F1" w:rsidRDefault="00F63ACA" w:rsidP="00132E76">
            <w:pPr>
              <w:pStyle w:val="af4"/>
              <w:spacing w:before="40" w:after="40"/>
              <w:jc w:val="left"/>
            </w:pPr>
          </w:p>
        </w:tc>
        <w:tc>
          <w:tcPr>
            <w:tcW w:w="2774" w:type="pct"/>
          </w:tcPr>
          <w:p w14:paraId="1B3E23CD" w14:textId="77777777" w:rsidR="00F63ACA" w:rsidRPr="008022F1" w:rsidRDefault="00F63ACA" w:rsidP="00132E76">
            <w:pPr>
              <w:spacing w:before="40" w:after="40"/>
            </w:pPr>
            <w:r w:rsidRPr="008022F1">
              <w:t>Ключ S5.0 «Шестигранник»</w:t>
            </w:r>
          </w:p>
        </w:tc>
        <w:tc>
          <w:tcPr>
            <w:tcW w:w="881" w:type="pct"/>
            <w:vAlign w:val="center"/>
          </w:tcPr>
          <w:p w14:paraId="39F01E61" w14:textId="77777777" w:rsidR="00F63ACA" w:rsidRPr="008022F1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1 шт.</w:t>
            </w:r>
          </w:p>
        </w:tc>
      </w:tr>
      <w:tr w:rsidR="00F63ACA" w:rsidRPr="008022F1" w14:paraId="0E22D2D4" w14:textId="77777777" w:rsidTr="00132E76">
        <w:trPr>
          <w:trHeight w:val="20"/>
        </w:trPr>
        <w:tc>
          <w:tcPr>
            <w:tcW w:w="1345" w:type="pct"/>
            <w:vAlign w:val="center"/>
          </w:tcPr>
          <w:p w14:paraId="28B32957" w14:textId="77777777" w:rsidR="00F63ACA" w:rsidRPr="008022F1" w:rsidRDefault="00F63ACA" w:rsidP="00132E76">
            <w:pPr>
              <w:pStyle w:val="af4"/>
              <w:spacing w:before="40" w:after="40"/>
              <w:jc w:val="left"/>
            </w:pPr>
          </w:p>
        </w:tc>
        <w:tc>
          <w:tcPr>
            <w:tcW w:w="2774" w:type="pct"/>
          </w:tcPr>
          <w:p w14:paraId="7C45A5F9" w14:textId="77777777" w:rsidR="00F63ACA" w:rsidRPr="008022F1" w:rsidRDefault="00F63ACA" w:rsidP="00132E76">
            <w:pPr>
              <w:spacing w:before="40" w:after="40"/>
            </w:pPr>
            <w:r w:rsidRPr="008022F1">
              <w:t>Болт М</w:t>
            </w:r>
            <w:proofErr w:type="gramStart"/>
            <w:r w:rsidRPr="008022F1">
              <w:t>6</w:t>
            </w:r>
            <w:proofErr w:type="gramEnd"/>
          </w:p>
        </w:tc>
        <w:tc>
          <w:tcPr>
            <w:tcW w:w="881" w:type="pct"/>
            <w:vAlign w:val="center"/>
          </w:tcPr>
          <w:p w14:paraId="16FD4A94" w14:textId="77777777" w:rsidR="00F63ACA" w:rsidRPr="008022F1" w:rsidRDefault="00F63ACA" w:rsidP="00132E76">
            <w:pPr>
              <w:spacing w:before="40" w:after="40"/>
              <w:jc w:val="center"/>
              <w:rPr>
                <w:rFonts w:eastAsia="Calibri"/>
                <w:lang w:eastAsia="en-US"/>
              </w:rPr>
            </w:pPr>
            <w:r w:rsidRPr="008022F1">
              <w:rPr>
                <w:rFonts w:eastAsia="Calibri"/>
                <w:lang w:eastAsia="en-US"/>
              </w:rPr>
              <w:t>2 шт.</w:t>
            </w:r>
          </w:p>
        </w:tc>
      </w:tr>
    </w:tbl>
    <w:p w14:paraId="0C8000AB" w14:textId="77777777" w:rsidR="003270D5" w:rsidRPr="0017474E" w:rsidRDefault="003270D5" w:rsidP="003270D5">
      <w:pPr>
        <w:pStyle w:val="affffff6"/>
        <w:ind w:left="142" w:right="140"/>
      </w:pPr>
      <w:r w:rsidRPr="0017474E">
        <w:t>*</w:t>
      </w:r>
      <w:r w:rsidRPr="00505151">
        <w:t>Комплект поставки может быть изменён без предварительного уведомления</w:t>
      </w:r>
      <w:r w:rsidRPr="0017474E">
        <w:t>.</w:t>
      </w:r>
    </w:p>
    <w:p w14:paraId="3DA74780" w14:textId="77777777" w:rsidR="00132E76" w:rsidRPr="008022F1" w:rsidRDefault="00132E76" w:rsidP="00132E76">
      <w:pPr>
        <w:pStyle w:val="1"/>
        <w:contextualSpacing w:val="0"/>
        <w:rPr>
          <w:rFonts w:cs="Arial"/>
        </w:rPr>
      </w:pPr>
      <w:bookmarkStart w:id="15" w:name="_Toc235689050"/>
      <w:bookmarkEnd w:id="12"/>
      <w:bookmarkEnd w:id="13"/>
      <w:bookmarkEnd w:id="14"/>
      <w:r w:rsidRPr="008022F1">
        <w:rPr>
          <w:rFonts w:cs="Arial"/>
        </w:rPr>
        <w:lastRenderedPageBreak/>
        <w:t>Монтаж и демонтаж</w:t>
      </w:r>
      <w:bookmarkEnd w:id="15"/>
    </w:p>
    <w:p w14:paraId="556ED2AA" w14:textId="77777777" w:rsidR="00132E76" w:rsidRPr="008022F1" w:rsidRDefault="00132E76" w:rsidP="00132E76">
      <w:pPr>
        <w:pStyle w:val="2"/>
        <w:spacing w:after="0"/>
        <w:rPr>
          <w:rFonts w:cs="Arial"/>
        </w:rPr>
      </w:pPr>
      <w:bookmarkStart w:id="16" w:name="_Toc486790153"/>
      <w:bookmarkStart w:id="17" w:name="_Toc499644350"/>
      <w:bookmarkStart w:id="18" w:name="_Toc5286203"/>
      <w:bookmarkStart w:id="19" w:name="_Toc21354865"/>
      <w:bookmarkStart w:id="20" w:name="_Toc28350425"/>
      <w:bookmarkStart w:id="21" w:name="_Toc235689051"/>
      <w:r w:rsidRPr="008022F1">
        <w:rPr>
          <w:rFonts w:cs="Arial"/>
        </w:rPr>
        <w:t>Меры безопасности</w:t>
      </w:r>
      <w:bookmarkEnd w:id="16"/>
      <w:bookmarkEnd w:id="17"/>
      <w:bookmarkEnd w:id="18"/>
      <w:bookmarkEnd w:id="19"/>
      <w:bookmarkEnd w:id="20"/>
      <w:bookmarkEnd w:id="21"/>
    </w:p>
    <w:p w14:paraId="1794A372" w14:textId="77777777" w:rsidR="00132E76" w:rsidRPr="008022F1" w:rsidRDefault="00132E76" w:rsidP="00132E76">
      <w:pPr>
        <w:pStyle w:val="a1"/>
        <w:numPr>
          <w:ilvl w:val="0"/>
          <w:numId w:val="32"/>
        </w:numPr>
        <w:spacing w:before="0" w:after="0"/>
        <w:ind w:left="0" w:firstLine="709"/>
      </w:pPr>
      <w:bookmarkStart w:id="22" w:name="_Toc486790154"/>
      <w:bookmarkStart w:id="23" w:name="_Toc499644351"/>
      <w:bookmarkStart w:id="24" w:name="_Toc5286204"/>
      <w:bookmarkStart w:id="25" w:name="_Toc21354866"/>
      <w:bookmarkStart w:id="26" w:name="_Toc28350426"/>
      <w:r w:rsidRPr="008022F1">
        <w:t xml:space="preserve">При использовании </w:t>
      </w:r>
      <w:proofErr w:type="spellStart"/>
      <w:r w:rsidRPr="008022F1">
        <w:t>термо</w:t>
      </w:r>
      <w:r>
        <w:t>кожуха</w:t>
      </w:r>
      <w:proofErr w:type="spellEnd"/>
      <w:r>
        <w:t xml:space="preserve"> внимательно относитесь к </w:t>
      </w:r>
      <w:r w:rsidRPr="008022F1">
        <w:t xml:space="preserve">функциям внешнего питания, используйте только устройства и блоки питания, подходящие (рекомендованные) к </w:t>
      </w:r>
      <w:proofErr w:type="spellStart"/>
      <w:r w:rsidRPr="008022F1">
        <w:t>термокожуху</w:t>
      </w:r>
      <w:proofErr w:type="spellEnd"/>
      <w:r w:rsidRPr="008022F1">
        <w:t xml:space="preserve"> и вашим электросетям.</w:t>
      </w:r>
    </w:p>
    <w:p w14:paraId="3C4EFE2B" w14:textId="1AA4B89A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>Убедитесь в том, что соединительные провода (</w:t>
      </w:r>
      <w:r w:rsidR="00C64A03" w:rsidRPr="008022F1">
        <w:t>разъёмы</w:t>
      </w:r>
      <w:r w:rsidRPr="008022F1">
        <w:t xml:space="preserve">) подключены </w:t>
      </w:r>
      <w:r>
        <w:t>с </w:t>
      </w:r>
      <w:r w:rsidRPr="008022F1">
        <w:t xml:space="preserve">соблюдением полярности. Неверное соединение может привести </w:t>
      </w:r>
      <w:r>
        <w:t>к </w:t>
      </w:r>
      <w:r w:rsidRPr="008022F1">
        <w:t>повреждению и/или неправильному функционированию оборудования.</w:t>
      </w:r>
    </w:p>
    <w:p w14:paraId="3D79827A" w14:textId="667CC8F2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Если </w:t>
      </w:r>
      <w:proofErr w:type="spellStart"/>
      <w:r w:rsidRPr="008022F1">
        <w:t>термокожух</w:t>
      </w:r>
      <w:proofErr w:type="spellEnd"/>
      <w:r w:rsidRPr="008022F1">
        <w:t xml:space="preserve"> находится на стене или потолке, он должен быть </w:t>
      </w:r>
      <w:r w:rsidR="00C64A03" w:rsidRPr="008022F1">
        <w:t>надёжно</w:t>
      </w:r>
      <w:r w:rsidRPr="008022F1">
        <w:t xml:space="preserve"> </w:t>
      </w:r>
      <w:r w:rsidR="00C64A03" w:rsidRPr="008022F1">
        <w:t>закреплён</w:t>
      </w:r>
      <w:r w:rsidRPr="008022F1">
        <w:t>.</w:t>
      </w:r>
    </w:p>
    <w:p w14:paraId="798F4767" w14:textId="77777777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Не устанавливайте </w:t>
      </w:r>
      <w:proofErr w:type="spellStart"/>
      <w:r w:rsidRPr="008022F1">
        <w:t>термокожух</w:t>
      </w:r>
      <w:proofErr w:type="spellEnd"/>
      <w:r w:rsidRPr="008022F1">
        <w:t xml:space="preserve"> в местах, темпера</w:t>
      </w:r>
      <w:r>
        <w:t>тура которых опускается ниже минус 50</w:t>
      </w:r>
      <w:proofErr w:type="gramStart"/>
      <w:r>
        <w:t> °С</w:t>
      </w:r>
      <w:proofErr w:type="gramEnd"/>
      <w:r>
        <w:t xml:space="preserve"> и/или поднимается выше плюс </w:t>
      </w:r>
      <w:r w:rsidRPr="008022F1">
        <w:t>60</w:t>
      </w:r>
      <w:r>
        <w:t> °С, с </w:t>
      </w:r>
      <w:r w:rsidRPr="008022F1">
        <w:t>влажностью выше 90</w:t>
      </w:r>
      <w:r>
        <w:t> </w:t>
      </w:r>
      <w:r w:rsidRPr="008022F1">
        <w:t>%, повышенного испарения и пароо</w:t>
      </w:r>
      <w:r>
        <w:t>бразования, усиленной вибрации.</w:t>
      </w:r>
    </w:p>
    <w:p w14:paraId="08B32665" w14:textId="15B32555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При установке </w:t>
      </w:r>
      <w:proofErr w:type="spellStart"/>
      <w:r w:rsidRPr="008022F1">
        <w:t>термокожуха</w:t>
      </w:r>
      <w:proofErr w:type="spellEnd"/>
      <w:r>
        <w:t xml:space="preserve"> в непосредственной близости от </w:t>
      </w:r>
      <w:r w:rsidRPr="008022F1">
        <w:t xml:space="preserve">источников мощных электромагнитных полей видеосигнал установленной видеокамеры может быть </w:t>
      </w:r>
      <w:r w:rsidR="00C64A03" w:rsidRPr="008022F1">
        <w:t>искажён</w:t>
      </w:r>
      <w:r w:rsidRPr="008022F1">
        <w:t xml:space="preserve"> помехами.</w:t>
      </w:r>
    </w:p>
    <w:p w14:paraId="5BD49A6D" w14:textId="21EB467B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При монтаже провода электропитания и выходов следует оставить достаточное пространство для </w:t>
      </w:r>
      <w:r w:rsidR="00C64A03" w:rsidRPr="008022F1">
        <w:t>лёгкого</w:t>
      </w:r>
      <w:r w:rsidRPr="008022F1">
        <w:t xml:space="preserve"> доступа при даль</w:t>
      </w:r>
      <w:r>
        <w:t>нейшем обслуживании устройства.</w:t>
      </w:r>
    </w:p>
    <w:p w14:paraId="0635281C" w14:textId="77777777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Предотвращайте механические повреждения </w:t>
      </w:r>
      <w:proofErr w:type="spellStart"/>
      <w:r w:rsidRPr="008022F1">
        <w:t>термокожуха</w:t>
      </w:r>
      <w:proofErr w:type="spellEnd"/>
      <w:r w:rsidRPr="008022F1">
        <w:t xml:space="preserve">. Несоответствующие условия хранения и эксплуатации </w:t>
      </w:r>
      <w:proofErr w:type="spellStart"/>
      <w:r w:rsidRPr="008022F1">
        <w:t>термокожуха</w:t>
      </w:r>
      <w:proofErr w:type="spellEnd"/>
      <w:r w:rsidRPr="008022F1">
        <w:t xml:space="preserve"> могут привести к повреждению оборудования.</w:t>
      </w:r>
    </w:p>
    <w:p w14:paraId="40506BDA" w14:textId="2687FC05" w:rsidR="00132E76" w:rsidRPr="008022F1" w:rsidRDefault="00132E76" w:rsidP="00132E76">
      <w:pPr>
        <w:pStyle w:val="a1"/>
        <w:spacing w:before="0" w:after="0"/>
        <w:ind w:left="0" w:firstLine="709"/>
      </w:pPr>
      <w:r>
        <w:t>В случае</w:t>
      </w:r>
      <w:r w:rsidRPr="008022F1">
        <w:t xml:space="preserve"> если от устройства </w:t>
      </w:r>
      <w:r w:rsidR="00C64A03" w:rsidRPr="008022F1">
        <w:t>идёт</w:t>
      </w:r>
      <w:r w:rsidRPr="008022F1">
        <w:t xml:space="preserve"> дым или непонятные запахи, немедленно выключите питание и свяжитесь с авторизованным сервисным центром (вашим поставщиком).</w:t>
      </w:r>
    </w:p>
    <w:p w14:paraId="68464E14" w14:textId="77777777" w:rsidR="00132E76" w:rsidRPr="008022F1" w:rsidRDefault="00132E76" w:rsidP="00132E76">
      <w:pPr>
        <w:pStyle w:val="a1"/>
        <w:spacing w:before="0" w:after="0"/>
        <w:ind w:left="0" w:firstLine="709"/>
        <w:rPr>
          <w:b/>
        </w:rPr>
      </w:pPr>
      <w:r w:rsidRPr="008022F1">
        <w:t xml:space="preserve">Если, на ваш взгляд, устройство работает некорректно, ни в коем случае не пытайтесь разобрать его самостоятельно. Свяжитесь </w:t>
      </w:r>
      <w:r>
        <w:t>с </w:t>
      </w:r>
      <w:r w:rsidRPr="008022F1">
        <w:t>авторизованным сервисным центром (вашим поставщиком).</w:t>
      </w:r>
    </w:p>
    <w:p w14:paraId="6C2E44D5" w14:textId="77777777" w:rsidR="00132E76" w:rsidRPr="008022F1" w:rsidRDefault="00132E76" w:rsidP="00132E76">
      <w:pPr>
        <w:pStyle w:val="2"/>
        <w:spacing w:before="120" w:after="0"/>
      </w:pPr>
      <w:bookmarkStart w:id="27" w:name="_Toc235689052"/>
      <w:r w:rsidRPr="008022F1">
        <w:t>Монтаж</w:t>
      </w:r>
      <w:bookmarkEnd w:id="27"/>
    </w:p>
    <w:p w14:paraId="46138AFA" w14:textId="695C3ED6" w:rsidR="00132E76" w:rsidRPr="008022F1" w:rsidRDefault="00132E76" w:rsidP="00132E76">
      <w:pPr>
        <w:pStyle w:val="a1"/>
        <w:numPr>
          <w:ilvl w:val="0"/>
          <w:numId w:val="31"/>
        </w:numPr>
        <w:spacing w:before="0" w:after="0"/>
        <w:ind w:left="0" w:firstLine="709"/>
      </w:pPr>
      <w:bookmarkStart w:id="28" w:name="_Toc5286210"/>
      <w:bookmarkStart w:id="29" w:name="_Toc21354871"/>
      <w:bookmarkStart w:id="30" w:name="_Toc28350432"/>
      <w:bookmarkStart w:id="31" w:name="_Toc499644352"/>
      <w:bookmarkEnd w:id="22"/>
      <w:bookmarkEnd w:id="23"/>
      <w:bookmarkEnd w:id="24"/>
      <w:bookmarkEnd w:id="25"/>
      <w:bookmarkEnd w:id="26"/>
      <w:r w:rsidRPr="008022F1">
        <w:t xml:space="preserve">Убедитесь, что монтажная поверхность может минимально выдерживать </w:t>
      </w:r>
      <w:r w:rsidR="00C64A03" w:rsidRPr="008022F1">
        <w:t>трёхкратный</w:t>
      </w:r>
      <w:r w:rsidRPr="008022F1">
        <w:t xml:space="preserve"> вес </w:t>
      </w:r>
      <w:proofErr w:type="spellStart"/>
      <w:r>
        <w:t>термокожуха</w:t>
      </w:r>
      <w:proofErr w:type="spellEnd"/>
      <w:r>
        <w:t xml:space="preserve"> в сборе с камерой и </w:t>
      </w:r>
      <w:r w:rsidRPr="008022F1">
        <w:t xml:space="preserve">кронштейном. </w:t>
      </w:r>
    </w:p>
    <w:p w14:paraId="76C76C5D" w14:textId="77777777" w:rsidR="00132E76" w:rsidRPr="008022F1" w:rsidRDefault="00132E76" w:rsidP="00132E76">
      <w:pPr>
        <w:pStyle w:val="a1"/>
        <w:spacing w:before="0" w:after="0"/>
        <w:ind w:left="0" w:firstLine="709"/>
      </w:pPr>
      <w:r w:rsidRPr="008022F1">
        <w:t xml:space="preserve">Выберите место крепления </w:t>
      </w:r>
      <w:proofErr w:type="spellStart"/>
      <w:r w:rsidRPr="008022F1">
        <w:t>термокожуха</w:t>
      </w:r>
      <w:proofErr w:type="spellEnd"/>
      <w:r w:rsidRPr="008022F1">
        <w:t xml:space="preserve"> с</w:t>
      </w:r>
      <w:r>
        <w:t> </w:t>
      </w:r>
      <w:r w:rsidRPr="008022F1">
        <w:t xml:space="preserve">учётом габаритных размеров </w:t>
      </w:r>
      <w:r>
        <w:t>и </w:t>
      </w:r>
      <w:r w:rsidRPr="008022F1">
        <w:t>удобства работы с монтажным инструментом.</w:t>
      </w:r>
    </w:p>
    <w:p w14:paraId="5B9519EE" w14:textId="77777777" w:rsidR="00132E76" w:rsidRPr="008022F1" w:rsidRDefault="00132E76" w:rsidP="00132E76">
      <w:pPr>
        <w:pStyle w:val="af7"/>
      </w:pPr>
      <w:r>
        <w:lastRenderedPageBreak/>
        <w:drawing>
          <wp:inline distT="0" distB="0" distL="0" distR="0" wp14:anchorId="5E730C39" wp14:editId="6C57CE05">
            <wp:extent cx="5218260" cy="3915984"/>
            <wp:effectExtent l="0" t="0" r="190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468" cy="391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099E7" w14:textId="77777777" w:rsidR="00132E76" w:rsidRPr="008022F1" w:rsidRDefault="00132E76" w:rsidP="00132E76">
      <w:pPr>
        <w:pStyle w:val="affffff7"/>
      </w:pPr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4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1</w:t>
      </w:r>
      <w:r w:rsidRPr="008022F1">
        <w:fldChar w:fldCharType="end"/>
      </w:r>
      <w:r>
        <w:t> </w:t>
      </w:r>
      <w:r w:rsidRPr="00863B9C">
        <w:t>–</w:t>
      </w:r>
      <w:r>
        <w:t xml:space="preserve"> </w:t>
      </w:r>
      <w:r w:rsidRPr="008022F1">
        <w:t>Габаритные размеры</w:t>
      </w:r>
    </w:p>
    <w:p w14:paraId="51ECEF9C" w14:textId="77777777" w:rsidR="00132E76" w:rsidRPr="008022F1" w:rsidRDefault="00132E76" w:rsidP="00132E76">
      <w:pPr>
        <w:pStyle w:val="2"/>
        <w:spacing w:before="120" w:after="0"/>
      </w:pPr>
      <w:bookmarkStart w:id="32" w:name="_Toc235689053"/>
      <w:r w:rsidRPr="008022F1">
        <w:t xml:space="preserve">Открытие и закрытие корпуса </w:t>
      </w:r>
      <w:proofErr w:type="spellStart"/>
      <w:r w:rsidRPr="008022F1">
        <w:t>термокожуха</w:t>
      </w:r>
      <w:bookmarkEnd w:id="32"/>
      <w:proofErr w:type="spellEnd"/>
    </w:p>
    <w:p w14:paraId="09B11276" w14:textId="77777777" w:rsidR="00132E76" w:rsidRPr="008022F1" w:rsidRDefault="00132E76" w:rsidP="00C64A03">
      <w:pPr>
        <w:pStyle w:val="GOST1"/>
      </w:pPr>
      <w:bookmarkStart w:id="33" w:name="tw-target-text"/>
      <w:bookmarkEnd w:id="33"/>
      <w:r w:rsidRPr="008022F1">
        <w:t xml:space="preserve">Используя шестигранный ключ, ослабьте или затяните два винта, чтобы открыть или закрыть корпус </w:t>
      </w:r>
      <w:proofErr w:type="spellStart"/>
      <w:r w:rsidRPr="008022F1">
        <w:t>термокожуха</w:t>
      </w:r>
      <w:proofErr w:type="spellEnd"/>
      <w:r w:rsidRPr="008022F1">
        <w:t>.</w:t>
      </w:r>
    </w:p>
    <w:p w14:paraId="691DFABA" w14:textId="77777777" w:rsidR="00132E76" w:rsidRPr="008022F1" w:rsidRDefault="00132E76" w:rsidP="00C64A03">
      <w:pPr>
        <w:pStyle w:val="af7"/>
        <w:spacing w:before="240"/>
      </w:pPr>
      <w:r w:rsidRPr="008022F1">
        <w:drawing>
          <wp:inline distT="0" distB="0" distL="0" distR="0" wp14:anchorId="2EF1BE5D" wp14:editId="0B20C1D7">
            <wp:extent cx="4305300" cy="14573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8A4CF" w14:textId="77777777" w:rsidR="00132E76" w:rsidRPr="008022F1" w:rsidRDefault="00132E76" w:rsidP="00132E76">
      <w:pPr>
        <w:pStyle w:val="affffff7"/>
        <w:spacing w:after="120"/>
      </w:pPr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4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2</w:t>
      </w:r>
      <w:r w:rsidRPr="008022F1">
        <w:fldChar w:fldCharType="end"/>
      </w:r>
      <w:r>
        <w:t> </w:t>
      </w:r>
      <w:r w:rsidRPr="00863B9C">
        <w:t>–</w:t>
      </w:r>
      <w:r>
        <w:t xml:space="preserve"> </w:t>
      </w:r>
      <w:r w:rsidRPr="008022F1">
        <w:t>Корпус</w:t>
      </w:r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2"/>
        <w:gridCol w:w="9363"/>
      </w:tblGrid>
      <w:tr w:rsidR="00132E76" w:rsidRPr="008022F1" w14:paraId="70229082" w14:textId="77777777" w:rsidTr="00132E76">
        <w:trPr>
          <w:cantSplit/>
          <w:trHeight w:val="567"/>
          <w:jc w:val="center"/>
        </w:trPr>
        <w:tc>
          <w:tcPr>
            <w:tcW w:w="1012" w:type="dxa"/>
            <w:tcBorders>
              <w:right w:val="single" w:sz="4" w:space="0" w:color="auto"/>
            </w:tcBorders>
            <w:vAlign w:val="center"/>
          </w:tcPr>
          <w:p w14:paraId="384780FA" w14:textId="77777777" w:rsidR="00132E76" w:rsidRPr="008022F1" w:rsidRDefault="00132E76" w:rsidP="00132E76">
            <w:pPr>
              <w:pStyle w:val="affffff6"/>
              <w:jc w:val="center"/>
              <w:rPr>
                <w:rFonts w:cs="Arial"/>
                <w:lang w:eastAsia="de-AT"/>
              </w:rPr>
            </w:pPr>
            <w:r w:rsidRPr="008022F1">
              <w:rPr>
                <w:rFonts w:cs="Arial"/>
                <w:noProof/>
              </w:rPr>
              <w:drawing>
                <wp:inline distT="0" distB="0" distL="0" distR="0" wp14:anchorId="02B91699" wp14:editId="11A4959F">
                  <wp:extent cx="468000" cy="468000"/>
                  <wp:effectExtent l="0" t="0" r="8255" b="8255"/>
                  <wp:docPr id="13" name="Рисунок 13" descr="C:\Users\lendel\Desktop\560_danger-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del\Desktop\560_danger-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C040" w14:textId="77777777" w:rsidR="00132E76" w:rsidRPr="008022F1" w:rsidRDefault="00132E76" w:rsidP="00132E76">
            <w:pPr>
              <w:jc w:val="both"/>
              <w:rPr>
                <w:rFonts w:cs="Arial"/>
              </w:rPr>
            </w:pPr>
            <w:r w:rsidRPr="008022F1">
              <w:rPr>
                <w:rFonts w:cs="Arial"/>
              </w:rPr>
              <w:t>ВНИМАНИЕ!</w:t>
            </w:r>
          </w:p>
          <w:p w14:paraId="6B7B3163" w14:textId="77777777" w:rsidR="00132E76" w:rsidRPr="008022F1" w:rsidRDefault="00132E76" w:rsidP="00132E76">
            <w:pPr>
              <w:jc w:val="both"/>
              <w:rPr>
                <w:rFonts w:cs="Arial"/>
                <w:szCs w:val="28"/>
                <w:lang w:eastAsia="de-AT"/>
              </w:rPr>
            </w:pPr>
            <w:r w:rsidRPr="008022F1">
              <w:rPr>
                <w:rFonts w:cs="Arial"/>
                <w:szCs w:val="28"/>
                <w:lang w:eastAsia="de-AT"/>
              </w:rPr>
              <w:t>Перед тем, как закрыть корпус, убедитесь, что герметизирующая прокладка находится в правильном положении. В противном случае, это может повлиять на герметичность корпуса.</w:t>
            </w:r>
          </w:p>
        </w:tc>
      </w:tr>
    </w:tbl>
    <w:p w14:paraId="790EBAA4" w14:textId="77777777" w:rsidR="00132E76" w:rsidRPr="008022F1" w:rsidRDefault="00132E76" w:rsidP="00132E76">
      <w:pPr>
        <w:pStyle w:val="af7"/>
      </w:pPr>
      <w:r w:rsidRPr="008022F1">
        <w:lastRenderedPageBreak/>
        <w:drawing>
          <wp:inline distT="0" distB="0" distL="0" distR="0" wp14:anchorId="720CA46A" wp14:editId="6A0C7B6E">
            <wp:extent cx="4229100" cy="34766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476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B29AD" w14:textId="77777777" w:rsidR="00132E76" w:rsidRPr="008022F1" w:rsidRDefault="00132E76" w:rsidP="00132E76">
      <w:pPr>
        <w:pStyle w:val="affffff7"/>
      </w:pPr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4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3</w:t>
      </w:r>
      <w:r w:rsidRPr="008022F1">
        <w:fldChar w:fldCharType="end"/>
      </w:r>
      <w:r>
        <w:t> </w:t>
      </w:r>
      <w:r w:rsidRPr="00863B9C">
        <w:t>–</w:t>
      </w:r>
      <w:r>
        <w:t xml:space="preserve"> </w:t>
      </w:r>
      <w:r w:rsidRPr="008022F1">
        <w:t>Корпус</w:t>
      </w:r>
    </w:p>
    <w:p w14:paraId="3E1AB4AE" w14:textId="77777777" w:rsidR="00132E76" w:rsidRPr="008022F1" w:rsidRDefault="00132E76" w:rsidP="00132E76">
      <w:pPr>
        <w:pStyle w:val="2"/>
        <w:spacing w:after="0"/>
        <w:rPr>
          <w:rFonts w:cs="Arial"/>
        </w:rPr>
      </w:pPr>
      <w:bookmarkStart w:id="34" w:name="_Toc235689054"/>
      <w:r w:rsidRPr="008022F1">
        <w:rPr>
          <w:rFonts w:cs="Arial"/>
        </w:rPr>
        <w:t>Демонтаж</w:t>
      </w:r>
      <w:bookmarkEnd w:id="28"/>
      <w:bookmarkEnd w:id="29"/>
      <w:bookmarkEnd w:id="30"/>
      <w:bookmarkEnd w:id="34"/>
    </w:p>
    <w:p w14:paraId="21924118" w14:textId="0288D91C" w:rsidR="00132E76" w:rsidRPr="008022F1" w:rsidRDefault="00132E76" w:rsidP="00132E76">
      <w:pPr>
        <w:pStyle w:val="GOST1"/>
        <w:spacing w:before="100" w:beforeAutospacing="1" w:after="0"/>
        <w:rPr>
          <w:rFonts w:cs="Arial"/>
        </w:rPr>
      </w:pPr>
      <w:r w:rsidRPr="008022F1">
        <w:rPr>
          <w:rFonts w:cs="Arial"/>
        </w:rPr>
        <w:t xml:space="preserve">Демонтаж изделия производится в обратном порядке </w:t>
      </w:r>
      <w:r>
        <w:rPr>
          <w:rFonts w:cs="Arial"/>
        </w:rPr>
        <w:t>при </w:t>
      </w:r>
      <w:r w:rsidR="00C64A03" w:rsidRPr="008022F1">
        <w:rPr>
          <w:rFonts w:cs="Arial"/>
        </w:rPr>
        <w:t>отключённом</w:t>
      </w:r>
      <w:r w:rsidRPr="008022F1">
        <w:rPr>
          <w:rFonts w:cs="Arial"/>
        </w:rPr>
        <w:t xml:space="preserve"> напряжении питания.</w:t>
      </w:r>
    </w:p>
    <w:p w14:paraId="02D7ECF2" w14:textId="77777777" w:rsidR="00132E76" w:rsidRPr="008022F1" w:rsidRDefault="00132E76" w:rsidP="00132E76">
      <w:pPr>
        <w:pStyle w:val="1"/>
        <w:contextualSpacing w:val="0"/>
        <w:rPr>
          <w:rFonts w:cs="Arial"/>
        </w:rPr>
      </w:pPr>
      <w:bookmarkStart w:id="35" w:name="_Toc235689055"/>
      <w:bookmarkEnd w:id="31"/>
      <w:r w:rsidRPr="008022F1">
        <w:rPr>
          <w:rFonts w:cs="Arial"/>
        </w:rPr>
        <w:t>Установка камеры в термокожух</w:t>
      </w:r>
      <w:bookmarkEnd w:id="35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2"/>
        <w:gridCol w:w="9363"/>
      </w:tblGrid>
      <w:tr w:rsidR="00132E76" w:rsidRPr="008022F1" w14:paraId="0F895758" w14:textId="77777777" w:rsidTr="00132E76">
        <w:trPr>
          <w:cantSplit/>
          <w:trHeight w:val="567"/>
          <w:jc w:val="center"/>
        </w:trPr>
        <w:tc>
          <w:tcPr>
            <w:tcW w:w="1012" w:type="dxa"/>
            <w:tcBorders>
              <w:right w:val="single" w:sz="4" w:space="0" w:color="auto"/>
            </w:tcBorders>
            <w:vAlign w:val="center"/>
          </w:tcPr>
          <w:p w14:paraId="30A9AE5F" w14:textId="77777777" w:rsidR="00132E76" w:rsidRPr="008022F1" w:rsidRDefault="00132E76" w:rsidP="00132E76">
            <w:pPr>
              <w:pStyle w:val="affffff6"/>
              <w:jc w:val="center"/>
              <w:rPr>
                <w:rFonts w:cs="Arial"/>
                <w:lang w:eastAsia="de-AT"/>
              </w:rPr>
            </w:pPr>
            <w:r w:rsidRPr="008022F1">
              <w:rPr>
                <w:rFonts w:cs="Arial"/>
                <w:noProof/>
              </w:rPr>
              <w:drawing>
                <wp:inline distT="0" distB="0" distL="0" distR="0" wp14:anchorId="7BE80DCA" wp14:editId="1065EEA1">
                  <wp:extent cx="468000" cy="468000"/>
                  <wp:effectExtent l="0" t="0" r="8255" b="8255"/>
                  <wp:docPr id="27" name="Рисунок 27" descr="C:\Users\lendel\Desktop\560_danger-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del\Desktop\560_danger-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DAA" w14:textId="77777777" w:rsidR="00132E76" w:rsidRPr="008022F1" w:rsidRDefault="00132E76" w:rsidP="00132E76">
            <w:pPr>
              <w:jc w:val="both"/>
              <w:rPr>
                <w:rFonts w:cs="Arial"/>
              </w:rPr>
            </w:pPr>
            <w:r w:rsidRPr="008022F1">
              <w:rPr>
                <w:rFonts w:cs="Arial"/>
              </w:rPr>
              <w:t>ВНИМАНИЕ!</w:t>
            </w:r>
          </w:p>
          <w:p w14:paraId="43B19AB8" w14:textId="77777777" w:rsidR="00132E76" w:rsidRPr="008022F1" w:rsidRDefault="00132E76" w:rsidP="00132E76">
            <w:pPr>
              <w:jc w:val="both"/>
              <w:rPr>
                <w:rFonts w:cs="Arial"/>
                <w:szCs w:val="28"/>
                <w:lang w:eastAsia="de-AT"/>
              </w:rPr>
            </w:pPr>
            <w:r w:rsidRPr="008022F1">
              <w:rPr>
                <w:rFonts w:cs="Arial"/>
                <w:szCs w:val="28"/>
                <w:lang w:eastAsia="de-AT"/>
              </w:rPr>
              <w:t>Перед установкой камеры следует отключить питание и выключить устройство.</w:t>
            </w:r>
          </w:p>
        </w:tc>
      </w:tr>
    </w:tbl>
    <w:p w14:paraId="22E87DEC" w14:textId="77777777" w:rsidR="00132E76" w:rsidRPr="008022F1" w:rsidRDefault="00132E76" w:rsidP="00132E76">
      <w:pPr>
        <w:pStyle w:val="GOST1"/>
        <w:spacing w:after="0"/>
      </w:pPr>
      <w:bookmarkStart w:id="36" w:name="tw-target-text2"/>
      <w:bookmarkEnd w:id="36"/>
      <w:r w:rsidRPr="008022F1">
        <w:t>Шаг</w:t>
      </w:r>
      <w:r>
        <w:t> </w:t>
      </w:r>
      <w:r w:rsidRPr="008022F1">
        <w:t xml:space="preserve">1: Извлеките монтажную пластину из корпуса </w:t>
      </w:r>
      <w:proofErr w:type="spellStart"/>
      <w:r w:rsidRPr="008022F1">
        <w:t>термокожуха</w:t>
      </w:r>
      <w:proofErr w:type="spellEnd"/>
      <w:r w:rsidRPr="008022F1">
        <w:t>.</w:t>
      </w:r>
    </w:p>
    <w:p w14:paraId="4C338DFE" w14:textId="77777777" w:rsidR="00132E76" w:rsidRPr="008022F1" w:rsidRDefault="00132E76" w:rsidP="00132E76">
      <w:pPr>
        <w:pStyle w:val="GOST1"/>
        <w:spacing w:before="0" w:after="0"/>
      </w:pPr>
      <w:r w:rsidRPr="008022F1">
        <w:t>Шаг</w:t>
      </w:r>
      <w:r>
        <w:t> </w:t>
      </w:r>
      <w:r w:rsidRPr="008022F1">
        <w:t>2: Закрепите камеру на монтажной пластине.</w:t>
      </w:r>
    </w:p>
    <w:p w14:paraId="70DB1925" w14:textId="77777777" w:rsidR="00132E76" w:rsidRPr="008022F1" w:rsidRDefault="00132E76" w:rsidP="00132E76">
      <w:pPr>
        <w:pStyle w:val="GOST1"/>
        <w:spacing w:before="0" w:after="0"/>
      </w:pPr>
      <w:r w:rsidRPr="008022F1">
        <w:t>Шаг</w:t>
      </w:r>
      <w:r>
        <w:rPr>
          <w:rFonts w:cs="Arial"/>
        </w:rPr>
        <w:t> </w:t>
      </w:r>
      <w:r w:rsidRPr="008022F1">
        <w:t>3: Закрепите монтажную пластину с</w:t>
      </w:r>
      <w:r>
        <w:t> </w:t>
      </w:r>
      <w:r w:rsidRPr="008022F1">
        <w:t>камерой в</w:t>
      </w:r>
      <w:r>
        <w:t> </w:t>
      </w:r>
      <w:r w:rsidRPr="008022F1">
        <w:t xml:space="preserve">корпусе </w:t>
      </w:r>
      <w:proofErr w:type="spellStart"/>
      <w:r w:rsidRPr="008022F1">
        <w:t>термокожуха</w:t>
      </w:r>
      <w:proofErr w:type="spellEnd"/>
      <w:r w:rsidRPr="008022F1">
        <w:t>.</w:t>
      </w:r>
    </w:p>
    <w:p w14:paraId="20609269" w14:textId="77777777" w:rsidR="00132E76" w:rsidRDefault="00132E76" w:rsidP="00132E76">
      <w:pPr>
        <w:pStyle w:val="GOST1"/>
        <w:spacing w:before="0" w:after="0"/>
      </w:pPr>
      <w:bookmarkStart w:id="37" w:name="tw-target-text3"/>
      <w:bookmarkEnd w:id="37"/>
      <w:r w:rsidRPr="008022F1">
        <w:t>Объектив камеры должен быть как можно ближе к</w:t>
      </w:r>
      <w:r>
        <w:t> </w:t>
      </w:r>
      <w:r w:rsidRPr="008022F1">
        <w:t xml:space="preserve">смотровому окну </w:t>
      </w:r>
      <w:proofErr w:type="spellStart"/>
      <w:r w:rsidRPr="008022F1">
        <w:t>термокож</w:t>
      </w:r>
      <w:r>
        <w:t>уха</w:t>
      </w:r>
      <w:proofErr w:type="spellEnd"/>
      <w:r>
        <w:t xml:space="preserve"> (Рекомендуемое расстояние 1 </w:t>
      </w:r>
      <w:r w:rsidRPr="00863B9C">
        <w:t>–</w:t>
      </w:r>
      <w:r>
        <w:t xml:space="preserve"> </w:t>
      </w:r>
      <w:r w:rsidRPr="008022F1">
        <w:t>3 мм.). В</w:t>
      </w:r>
      <w:r>
        <w:t> </w:t>
      </w:r>
      <w:r w:rsidRPr="008022F1">
        <w:t>этом случае смотровое окно не</w:t>
      </w:r>
      <w:r>
        <w:t> </w:t>
      </w:r>
      <w:r w:rsidRPr="008022F1">
        <w:t>влияет на</w:t>
      </w:r>
      <w:r>
        <w:t> </w:t>
      </w:r>
      <w:r w:rsidRPr="008022F1">
        <w:t>угол обзора объектива.</w:t>
      </w:r>
      <w:r>
        <w:t xml:space="preserve"> </w:t>
      </w:r>
      <w:r w:rsidRPr="008022F1">
        <w:t>Схема подключения камеры (</w:t>
      </w:r>
      <w:r w:rsidRPr="008022F1">
        <w:fldChar w:fldCharType="begin"/>
      </w:r>
      <w:r w:rsidRPr="008022F1">
        <w:instrText xml:space="preserve"> REF _Ref88148088 \h </w:instrText>
      </w:r>
      <w:r>
        <w:instrText xml:space="preserve"> \* MERGEFORMAT </w:instrText>
      </w:r>
      <w:r w:rsidRPr="008022F1">
        <w:fldChar w:fldCharType="separate"/>
      </w:r>
      <w:r w:rsidR="006936BA" w:rsidRPr="008022F1">
        <w:t xml:space="preserve">Рисунок </w:t>
      </w:r>
      <w:r w:rsidR="006936BA">
        <w:rPr>
          <w:noProof/>
        </w:rPr>
        <w:t>6</w:t>
      </w:r>
      <w:r w:rsidR="006936BA" w:rsidRPr="008022F1">
        <w:t>.</w:t>
      </w:r>
      <w:r w:rsidR="006936BA">
        <w:rPr>
          <w:noProof/>
        </w:rPr>
        <w:t>1</w:t>
      </w:r>
      <w:r w:rsidRPr="008022F1">
        <w:fldChar w:fldCharType="end"/>
      </w:r>
      <w:r w:rsidRPr="008022F1">
        <w:t>).</w:t>
      </w:r>
    </w:p>
    <w:p w14:paraId="33DD8443" w14:textId="77777777" w:rsidR="00132E76" w:rsidRPr="008022F1" w:rsidRDefault="00132E76" w:rsidP="00132E76">
      <w:pPr>
        <w:pStyle w:val="af7"/>
      </w:pPr>
      <w:r w:rsidRPr="008022F1">
        <w:lastRenderedPageBreak/>
        <w:drawing>
          <wp:inline distT="0" distB="0" distL="0" distR="0" wp14:anchorId="31804DDD" wp14:editId="2237D3AE">
            <wp:extent cx="3856855" cy="44651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65" cy="447708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7C812" w14:textId="77777777" w:rsidR="00132E76" w:rsidRPr="008022F1" w:rsidRDefault="00132E76" w:rsidP="00132E76">
      <w:pPr>
        <w:pStyle w:val="affffff7"/>
        <w:rPr>
          <w:rStyle w:val="translation-chunk"/>
        </w:rPr>
      </w:pPr>
      <w:r w:rsidRPr="008022F1">
        <w:rPr>
          <w:rStyle w:val="translation-chunk"/>
        </w:rPr>
        <w:t>1</w:t>
      </w:r>
      <w:r>
        <w:rPr>
          <w:rStyle w:val="translation-chunk"/>
        </w:rPr>
        <w:t> </w:t>
      </w:r>
      <w:r w:rsidRPr="008022F1">
        <w:rPr>
          <w:rStyle w:val="translation-chunk"/>
        </w:rPr>
        <w:t>– Камера</w:t>
      </w:r>
    </w:p>
    <w:p w14:paraId="15332A31" w14:textId="77777777" w:rsidR="00132E76" w:rsidRPr="008022F1" w:rsidRDefault="00132E76" w:rsidP="00132E76">
      <w:pPr>
        <w:pStyle w:val="affffff7"/>
        <w:rPr>
          <w:rStyle w:val="translation-chunk"/>
        </w:rPr>
      </w:pPr>
      <w:r w:rsidRPr="008022F1">
        <w:rPr>
          <w:rStyle w:val="translation-chunk"/>
        </w:rPr>
        <w:t>2</w:t>
      </w:r>
      <w:r>
        <w:rPr>
          <w:rStyle w:val="translation-chunk"/>
        </w:rPr>
        <w:t> </w:t>
      </w:r>
      <w:r w:rsidRPr="008022F1">
        <w:rPr>
          <w:rStyle w:val="translation-chunk"/>
        </w:rPr>
        <w:t>– Винты для крепления монтажной пластины</w:t>
      </w:r>
    </w:p>
    <w:p w14:paraId="66E6507F" w14:textId="77777777" w:rsidR="00132E76" w:rsidRPr="008022F1" w:rsidRDefault="00132E76" w:rsidP="00132E76">
      <w:pPr>
        <w:pStyle w:val="affffff7"/>
        <w:rPr>
          <w:rStyle w:val="translation-chunk"/>
        </w:rPr>
      </w:pPr>
      <w:r w:rsidRPr="008022F1">
        <w:rPr>
          <w:rStyle w:val="translation-chunk"/>
        </w:rPr>
        <w:t>3</w:t>
      </w:r>
      <w:r>
        <w:rPr>
          <w:rStyle w:val="translation-chunk"/>
        </w:rPr>
        <w:t> </w:t>
      </w:r>
      <w:r w:rsidRPr="008022F1">
        <w:rPr>
          <w:rStyle w:val="translation-chunk"/>
        </w:rPr>
        <w:t>– Монтажная пластина</w:t>
      </w:r>
    </w:p>
    <w:p w14:paraId="2CAB08E8" w14:textId="77777777" w:rsidR="00132E76" w:rsidRPr="008022F1" w:rsidRDefault="00132E76" w:rsidP="00132E76">
      <w:pPr>
        <w:pStyle w:val="affffff7"/>
      </w:pPr>
      <w:r w:rsidRPr="008022F1">
        <w:t>4</w:t>
      </w:r>
      <w:r>
        <w:t> </w:t>
      </w:r>
      <w:r w:rsidRPr="008022F1">
        <w:t>– Винты</w:t>
      </w:r>
      <w:r>
        <w:t xml:space="preserve"> для крепления камеры (1</w:t>
      </w:r>
      <w:r w:rsidRPr="0088169F">
        <w:t>/4-20х6UNC)</w:t>
      </w:r>
    </w:p>
    <w:p w14:paraId="38816DEB" w14:textId="77777777" w:rsidR="00132E76" w:rsidRPr="008022F1" w:rsidRDefault="00132E76" w:rsidP="00132E76">
      <w:pPr>
        <w:pStyle w:val="affffff7"/>
        <w:rPr>
          <w:rFonts w:ascii="Times New Roman" w:hAnsi="Times New Roman" w:cs="Times New Roman"/>
          <w:color w:val="000000"/>
        </w:rPr>
      </w:pPr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5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1</w:t>
      </w:r>
      <w:r w:rsidRPr="008022F1">
        <w:fldChar w:fldCharType="end"/>
      </w:r>
      <w:r>
        <w:t> </w:t>
      </w:r>
      <w:r w:rsidRPr="00863B9C">
        <w:t>–</w:t>
      </w:r>
      <w:r>
        <w:t xml:space="preserve"> </w:t>
      </w:r>
      <w:r w:rsidRPr="008022F1">
        <w:t>Корпус</w:t>
      </w:r>
    </w:p>
    <w:p w14:paraId="5862AEB4" w14:textId="77777777" w:rsidR="00132E76" w:rsidRPr="009E298B" w:rsidRDefault="00132E76" w:rsidP="00132E76">
      <w:pPr>
        <w:pStyle w:val="1"/>
        <w:contextualSpacing w:val="0"/>
      </w:pPr>
      <w:bookmarkStart w:id="38" w:name="_Toc235689056"/>
      <w:r>
        <w:t>Подключение</w:t>
      </w:r>
      <w:bookmarkEnd w:id="38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2"/>
        <w:gridCol w:w="9363"/>
      </w:tblGrid>
      <w:tr w:rsidR="00132E76" w:rsidRPr="009E298B" w14:paraId="7ACF78EC" w14:textId="77777777" w:rsidTr="00132E76">
        <w:trPr>
          <w:cantSplit/>
          <w:trHeight w:val="898"/>
          <w:jc w:val="center"/>
        </w:trPr>
        <w:tc>
          <w:tcPr>
            <w:tcW w:w="1012" w:type="dxa"/>
            <w:tcBorders>
              <w:right w:val="single" w:sz="4" w:space="0" w:color="auto"/>
            </w:tcBorders>
            <w:vAlign w:val="center"/>
          </w:tcPr>
          <w:p w14:paraId="5CD52387" w14:textId="77777777" w:rsidR="00132E76" w:rsidRPr="009E298B" w:rsidRDefault="00132E76" w:rsidP="00132E76">
            <w:pPr>
              <w:pStyle w:val="affffff6"/>
              <w:jc w:val="center"/>
              <w:rPr>
                <w:rFonts w:cs="Arial"/>
                <w:noProof/>
              </w:rPr>
            </w:pPr>
            <w:r w:rsidRPr="009E298B">
              <w:rPr>
                <w:rFonts w:cs="Arial"/>
                <w:noProof/>
              </w:rPr>
              <w:drawing>
                <wp:inline distT="0" distB="0" distL="0" distR="0" wp14:anchorId="52C07D1F" wp14:editId="3D8CEFF8">
                  <wp:extent cx="468000" cy="468000"/>
                  <wp:effectExtent l="0" t="0" r="8255" b="8255"/>
                  <wp:docPr id="17" name="Рисунок 17" descr="C:\Users\lendel\Desktop\560_danger-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del\Desktop\560_danger-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0B5" w14:textId="77777777" w:rsidR="00132E76" w:rsidRPr="009E298B" w:rsidRDefault="00132E76" w:rsidP="00132E76">
            <w:pPr>
              <w:jc w:val="both"/>
              <w:rPr>
                <w:rFonts w:cs="Arial"/>
              </w:rPr>
            </w:pPr>
            <w:r w:rsidRPr="009E298B">
              <w:rPr>
                <w:rFonts w:cs="Arial"/>
              </w:rPr>
              <w:t>ВНИМАНИЕ!</w:t>
            </w:r>
          </w:p>
          <w:p w14:paraId="3D798AD2" w14:textId="77777777" w:rsidR="00132E76" w:rsidRPr="009E298B" w:rsidRDefault="00132E76" w:rsidP="00132E76">
            <w:pPr>
              <w:jc w:val="both"/>
              <w:rPr>
                <w:rFonts w:cs="Arial"/>
              </w:rPr>
            </w:pPr>
            <w:r w:rsidRPr="009E298B">
              <w:rPr>
                <w:rFonts w:cs="Arial"/>
              </w:rPr>
              <w:t>Н</w:t>
            </w:r>
            <w:r>
              <w:rPr>
                <w:rFonts w:cs="Arial"/>
              </w:rPr>
              <w:t>е подключайте выходы с камеры C/NO к разъёмам IR/</w:t>
            </w:r>
            <w:r w:rsidRPr="009E298B">
              <w:rPr>
                <w:rFonts w:cs="Arial"/>
              </w:rPr>
              <w:t>G на</w:t>
            </w:r>
            <w:r>
              <w:rPr>
                <w:rFonts w:cs="Arial"/>
              </w:rPr>
              <w:t> </w:t>
            </w:r>
            <w:proofErr w:type="spellStart"/>
            <w:r w:rsidRPr="009E298B">
              <w:rPr>
                <w:rFonts w:cs="Arial"/>
              </w:rPr>
              <w:t>термокожухе</w:t>
            </w:r>
            <w:proofErr w:type="spellEnd"/>
            <w:r w:rsidRPr="009E298B">
              <w:rPr>
                <w:rFonts w:cs="Arial"/>
              </w:rPr>
              <w:t>. Это может привести к</w:t>
            </w:r>
            <w:r>
              <w:rPr>
                <w:rFonts w:cs="Arial"/>
              </w:rPr>
              <w:t> </w:t>
            </w:r>
            <w:r w:rsidRPr="009E298B">
              <w:rPr>
                <w:rFonts w:cs="Arial"/>
              </w:rPr>
              <w:t xml:space="preserve">повреждению </w:t>
            </w:r>
            <w:proofErr w:type="gramStart"/>
            <w:r w:rsidRPr="009E298B">
              <w:rPr>
                <w:rFonts w:cs="Arial"/>
              </w:rPr>
              <w:t>ИК</w:t>
            </w:r>
            <w:r>
              <w:rPr>
                <w:rStyle w:val="affa"/>
                <w:rFonts w:cs="Arial"/>
              </w:rPr>
              <w:noBreakHyphen/>
            </w:r>
            <w:r w:rsidRPr="009E298B">
              <w:rPr>
                <w:rFonts w:cs="Arial"/>
              </w:rPr>
              <w:t>подсветки</w:t>
            </w:r>
            <w:proofErr w:type="gramEnd"/>
            <w:r w:rsidRPr="009E298B">
              <w:rPr>
                <w:rFonts w:cs="Arial"/>
              </w:rPr>
              <w:t>.</w:t>
            </w:r>
          </w:p>
        </w:tc>
      </w:tr>
    </w:tbl>
    <w:p w14:paraId="045EDF63" w14:textId="77777777" w:rsidR="00132E76" w:rsidRDefault="00132E76" w:rsidP="00132E76">
      <w:pPr>
        <w:pStyle w:val="a1"/>
        <w:numPr>
          <w:ilvl w:val="0"/>
          <w:numId w:val="33"/>
        </w:numPr>
        <w:spacing w:after="0"/>
        <w:ind w:left="0" w:firstLine="709"/>
      </w:pPr>
      <w:r w:rsidRPr="009E298B">
        <w:t>ИК</w:t>
      </w:r>
      <w:r>
        <w:rPr>
          <w:rStyle w:val="affa"/>
          <w:rFonts w:cs="Arial"/>
        </w:rPr>
        <w:noBreakHyphen/>
      </w:r>
      <w:r w:rsidRPr="009E298B">
        <w:t xml:space="preserve">подсветка </w:t>
      </w:r>
      <w:proofErr w:type="spellStart"/>
      <w:r>
        <w:t>термокожуха</w:t>
      </w:r>
      <w:proofErr w:type="spellEnd"/>
      <w:r>
        <w:t xml:space="preserve"> </w:t>
      </w:r>
      <w:r w:rsidRPr="009E298B">
        <w:t>включается и выключается автоматическ</w:t>
      </w:r>
      <w:r>
        <w:t>и, по встроенному датчику света (задержка при выключении </w:t>
      </w:r>
      <w:r w:rsidRPr="008022F1">
        <w:rPr>
          <w:rFonts w:cs="Arial"/>
        </w:rPr>
        <w:t>–</w:t>
      </w:r>
      <w:r>
        <w:t xml:space="preserve"> 1 мин),</w:t>
      </w:r>
      <w:r w:rsidRPr="009E298B">
        <w:t xml:space="preserve"> либо принудительно, по</w:t>
      </w:r>
      <w:r>
        <w:t> </w:t>
      </w:r>
      <w:r w:rsidRPr="009E298B">
        <w:t xml:space="preserve">замыканию </w:t>
      </w:r>
      <w:r>
        <w:t xml:space="preserve">контактов </w:t>
      </w:r>
      <w:r w:rsidRPr="009E298B">
        <w:t xml:space="preserve">подключённого кабеля </w:t>
      </w:r>
      <w:r>
        <w:t>из комплекта (белый </w:t>
      </w:r>
      <w:r w:rsidRPr="008022F1">
        <w:rPr>
          <w:rFonts w:cs="Arial"/>
        </w:rPr>
        <w:t>–</w:t>
      </w:r>
      <w:r>
        <w:rPr>
          <w:rFonts w:cs="Arial"/>
        </w:rPr>
        <w:t xml:space="preserve"> </w:t>
      </w:r>
      <w:r w:rsidRPr="009E298B">
        <w:t>зел</w:t>
      </w:r>
      <w:r>
        <w:t>ё</w:t>
      </w:r>
      <w:r w:rsidRPr="009E298B">
        <w:t>ный, п</w:t>
      </w:r>
      <w:r>
        <w:t>одключается к блоку подсветки).</w:t>
      </w:r>
    </w:p>
    <w:p w14:paraId="46AC90F0" w14:textId="5EC8E5A9" w:rsidR="00132E76" w:rsidRDefault="00132E76" w:rsidP="00132E76">
      <w:pPr>
        <w:pStyle w:val="a1"/>
        <w:spacing w:before="0" w:after="0"/>
        <w:ind w:left="0" w:firstLine="709"/>
      </w:pPr>
      <w:r w:rsidRPr="009E298B">
        <w:t>На блоке подсветки имеется переключатель режимов подсветки для</w:t>
      </w:r>
      <w:r>
        <w:t> </w:t>
      </w:r>
      <w:r w:rsidRPr="009E298B">
        <w:t>выбора количества задействованных диодов, в</w:t>
      </w:r>
      <w:r>
        <w:t> </w:t>
      </w:r>
      <w:r w:rsidRPr="009E298B">
        <w:t>зависимости о</w:t>
      </w:r>
      <w:r>
        <w:t xml:space="preserve">т расстояния до объекта </w:t>
      </w:r>
      <w:r w:rsidR="00C64A03">
        <w:t>съёмки</w:t>
      </w:r>
      <w:r>
        <w:t>.</w:t>
      </w:r>
    </w:p>
    <w:p w14:paraId="654114F6" w14:textId="77777777" w:rsidR="00132E76" w:rsidRDefault="00132E76" w:rsidP="00132E76">
      <w:pPr>
        <w:pStyle w:val="a1"/>
        <w:spacing w:before="0" w:after="0"/>
        <w:ind w:left="0" w:firstLine="709"/>
      </w:pPr>
      <w:r>
        <w:t>Контакты CAM служат для подключения питания видеокамеры от 24</w:t>
      </w:r>
      <w:proofErr w:type="gramStart"/>
      <w:r>
        <w:t> В</w:t>
      </w:r>
      <w:proofErr w:type="gramEnd"/>
      <w:r>
        <w:t xml:space="preserve"> переменного тока.</w:t>
      </w:r>
      <w:r w:rsidRPr="00143BFB">
        <w:t xml:space="preserve"> </w:t>
      </w:r>
    </w:p>
    <w:p w14:paraId="0CCE100A" w14:textId="77777777" w:rsidR="00132E76" w:rsidRPr="009E298B" w:rsidRDefault="00132E76" w:rsidP="00132E76">
      <w:pPr>
        <w:pStyle w:val="a1"/>
        <w:spacing w:before="0" w:after="0"/>
        <w:ind w:left="0" w:firstLine="709"/>
      </w:pPr>
      <w:r w:rsidRPr="009E298B">
        <w:t>Контакты IR на</w:t>
      </w:r>
      <w:r>
        <w:t> </w:t>
      </w:r>
      <w:r w:rsidRPr="009E298B">
        <w:t>колодке служат для</w:t>
      </w:r>
      <w:r>
        <w:t> </w:t>
      </w:r>
      <w:r w:rsidRPr="009E298B">
        <w:t>отслеживания состояния подсветки, когда подсветка включена – между контактами появляется 5</w:t>
      </w:r>
      <w:r>
        <w:t xml:space="preserve"> </w:t>
      </w:r>
      <w:r w:rsidRPr="009E298B">
        <w:t>В.</w:t>
      </w:r>
    </w:p>
    <w:p w14:paraId="584A0DF9" w14:textId="77777777" w:rsidR="00132E76" w:rsidRPr="008022F1" w:rsidRDefault="00132E76" w:rsidP="00132E76">
      <w:pPr>
        <w:pStyle w:val="af7"/>
      </w:pPr>
      <w:r>
        <w:lastRenderedPageBreak/>
        <w:drawing>
          <wp:inline distT="0" distB="0" distL="0" distR="0" wp14:anchorId="62DED189" wp14:editId="5B9886DB">
            <wp:extent cx="5499043" cy="4925683"/>
            <wp:effectExtent l="0" t="0" r="698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0752" cy="493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E818" w14:textId="77777777" w:rsidR="00132E76" w:rsidRPr="008022F1" w:rsidRDefault="00132E76" w:rsidP="00132E76">
      <w:pPr>
        <w:pStyle w:val="affffff7"/>
      </w:pPr>
      <w:bookmarkStart w:id="39" w:name="_Ref88148088"/>
      <w:bookmarkStart w:id="40" w:name="_Ref88148068"/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6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1</w:t>
      </w:r>
      <w:r w:rsidRPr="008022F1">
        <w:fldChar w:fldCharType="end"/>
      </w:r>
      <w:bookmarkStart w:id="41" w:name="_Ref88148080"/>
      <w:bookmarkEnd w:id="39"/>
      <w:r>
        <w:t> </w:t>
      </w:r>
      <w:r w:rsidRPr="00863B9C">
        <w:t>–</w:t>
      </w:r>
      <w:r>
        <w:t xml:space="preserve"> </w:t>
      </w:r>
      <w:r w:rsidRPr="008022F1">
        <w:t>Схема подключения</w:t>
      </w:r>
      <w:bookmarkEnd w:id="40"/>
      <w:bookmarkEnd w:id="41"/>
    </w:p>
    <w:p w14:paraId="2002A402" w14:textId="77777777" w:rsidR="00132E76" w:rsidRPr="008022F1" w:rsidRDefault="00132E76" w:rsidP="00132E76">
      <w:pPr>
        <w:pStyle w:val="1"/>
        <w:spacing w:after="0"/>
        <w:contextualSpacing w:val="0"/>
        <w:rPr>
          <w:rFonts w:cs="Arial"/>
        </w:rPr>
      </w:pPr>
      <w:bookmarkStart w:id="42" w:name="_Toc235689057"/>
      <w:r w:rsidRPr="008022F1">
        <w:rPr>
          <w:rFonts w:cs="Arial"/>
        </w:rPr>
        <w:t>Установка термокожуха</w:t>
      </w:r>
      <w:bookmarkEnd w:id="42"/>
    </w:p>
    <w:p w14:paraId="205A988D" w14:textId="77777777" w:rsidR="00132E76" w:rsidRPr="008022F1" w:rsidRDefault="00132E76" w:rsidP="00132E76">
      <w:pPr>
        <w:pStyle w:val="GOST1"/>
        <w:spacing w:before="0" w:after="0"/>
      </w:pPr>
      <w:bookmarkStart w:id="43" w:name="_Toc522183462"/>
      <w:bookmarkStart w:id="44" w:name="_Toc5286297"/>
      <w:bookmarkStart w:id="45" w:name="_Toc37170587"/>
      <w:r w:rsidRPr="008022F1">
        <w:t xml:space="preserve">Корпус </w:t>
      </w:r>
      <w:proofErr w:type="spellStart"/>
      <w:r w:rsidRPr="008022F1">
        <w:t>термокожуха</w:t>
      </w:r>
      <w:proofErr w:type="spellEnd"/>
      <w:r w:rsidRPr="008022F1">
        <w:t xml:space="preserve"> может быть установлен на</w:t>
      </w:r>
      <w:r>
        <w:t> </w:t>
      </w:r>
      <w:r w:rsidRPr="008022F1">
        <w:t xml:space="preserve">обычный </w:t>
      </w:r>
      <w:r>
        <w:t>или </w:t>
      </w:r>
      <w:r w:rsidRPr="008022F1">
        <w:t>специальный кронштейн со</w:t>
      </w:r>
      <w:r>
        <w:t> </w:t>
      </w:r>
      <w:r w:rsidRPr="008022F1">
        <w:t>скрытым входом кабеля (внимание, кронштейны в</w:t>
      </w:r>
      <w:r>
        <w:t> </w:t>
      </w:r>
      <w:r w:rsidRPr="008022F1">
        <w:t xml:space="preserve">комплект </w:t>
      </w:r>
      <w:proofErr w:type="spellStart"/>
      <w:r w:rsidRPr="008022F1">
        <w:t>термокожуха</w:t>
      </w:r>
      <w:proofErr w:type="spellEnd"/>
      <w:r w:rsidRPr="008022F1">
        <w:t xml:space="preserve"> не</w:t>
      </w:r>
      <w:r>
        <w:t> </w:t>
      </w:r>
      <w:r w:rsidRPr="008022F1">
        <w:t>входят). Способы крепления кронштейнов представлены</w:t>
      </w:r>
      <w:r>
        <w:t xml:space="preserve"> на рисунках ниже (</w:t>
      </w:r>
      <w:r>
        <w:fldChar w:fldCharType="begin"/>
      </w:r>
      <w:r>
        <w:instrText xml:space="preserve"> REF _Ref88149203 \h </w:instrText>
      </w:r>
      <w:r>
        <w:fldChar w:fldCharType="separate"/>
      </w:r>
      <w:r w:rsidR="006936BA" w:rsidRPr="008022F1">
        <w:t xml:space="preserve">Рисунок </w:t>
      </w:r>
      <w:r w:rsidR="006936BA">
        <w:rPr>
          <w:noProof/>
        </w:rPr>
        <w:t>7</w:t>
      </w:r>
      <w:r w:rsidR="006936BA" w:rsidRPr="008022F1">
        <w:t>.</w:t>
      </w:r>
      <w:r w:rsidR="006936BA">
        <w:rPr>
          <w:noProof/>
        </w:rPr>
        <w:t>1</w:t>
      </w:r>
      <w:r>
        <w:fldChar w:fldCharType="end"/>
      </w:r>
      <w:r>
        <w:rPr>
          <w:rFonts w:cs="Arial"/>
        </w:rPr>
        <w:t xml:space="preserve">, </w:t>
      </w:r>
      <w:r>
        <w:fldChar w:fldCharType="begin"/>
      </w:r>
      <w:r>
        <w:instrText xml:space="preserve"> REF _Ref88149205 \h </w:instrText>
      </w:r>
      <w:r>
        <w:fldChar w:fldCharType="separate"/>
      </w:r>
      <w:r w:rsidR="006936BA" w:rsidRPr="008022F1">
        <w:t xml:space="preserve">Рисунок </w:t>
      </w:r>
      <w:r w:rsidR="006936BA">
        <w:rPr>
          <w:noProof/>
        </w:rPr>
        <w:t>7</w:t>
      </w:r>
      <w:r w:rsidR="006936BA" w:rsidRPr="008022F1">
        <w:t>.</w:t>
      </w:r>
      <w:r w:rsidR="006936BA">
        <w:rPr>
          <w:noProof/>
        </w:rPr>
        <w:t>2</w:t>
      </w:r>
      <w:r>
        <w:fldChar w:fldCharType="end"/>
      </w:r>
      <w:r>
        <w:t>)</w:t>
      </w:r>
      <w:r w:rsidRPr="008022F1">
        <w:t>.</w:t>
      </w:r>
    </w:p>
    <w:p w14:paraId="4E9B1910" w14:textId="77777777" w:rsidR="00132E76" w:rsidRPr="008022F1" w:rsidRDefault="00132E76" w:rsidP="00132E76">
      <w:pPr>
        <w:pStyle w:val="af7"/>
      </w:pPr>
      <w:r w:rsidRPr="008022F1">
        <w:drawing>
          <wp:inline distT="0" distB="0" distL="0" distR="0" wp14:anchorId="7EFCF965" wp14:editId="49F897AB">
            <wp:extent cx="4198620" cy="20269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026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D4B5D" w14:textId="77777777" w:rsidR="00132E76" w:rsidRPr="008022F1" w:rsidRDefault="00132E76" w:rsidP="00132E76">
      <w:pPr>
        <w:pStyle w:val="affffff7"/>
      </w:pPr>
      <w:bookmarkStart w:id="46" w:name="_Ref88149203"/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7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1</w:t>
      </w:r>
      <w:r w:rsidRPr="008022F1">
        <w:fldChar w:fldCharType="end"/>
      </w:r>
      <w:bookmarkEnd w:id="46"/>
      <w:r>
        <w:t> </w:t>
      </w:r>
      <w:r w:rsidRPr="00863B9C">
        <w:t>–</w:t>
      </w:r>
      <w:r>
        <w:t xml:space="preserve"> </w:t>
      </w:r>
      <w:r w:rsidRPr="008022F1">
        <w:t>Корпус</w:t>
      </w:r>
    </w:p>
    <w:p w14:paraId="11E0EC61" w14:textId="77777777" w:rsidR="00132E76" w:rsidRPr="008022F1" w:rsidRDefault="00132E76" w:rsidP="00132E76">
      <w:pPr>
        <w:pStyle w:val="af7"/>
      </w:pPr>
      <w:r w:rsidRPr="008022F1">
        <w:lastRenderedPageBreak/>
        <w:drawing>
          <wp:inline distT="0" distB="0" distL="0" distR="0" wp14:anchorId="60DF5E40" wp14:editId="742FA300">
            <wp:extent cx="4267200" cy="2676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76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048D" w14:textId="77777777" w:rsidR="00132E76" w:rsidRPr="008022F1" w:rsidRDefault="00132E76" w:rsidP="00132E76">
      <w:pPr>
        <w:pStyle w:val="affffff7"/>
      </w:pPr>
      <w:bookmarkStart w:id="47" w:name="_Ref88149205"/>
      <w:r w:rsidRPr="008022F1">
        <w:t xml:space="preserve">Рисунок </w:t>
      </w:r>
      <w:r w:rsidRPr="008022F1">
        <w:fldChar w:fldCharType="begin"/>
      </w:r>
      <w:r w:rsidRPr="008022F1">
        <w:instrText xml:space="preserve"> STYLEREF 1 \s </w:instrText>
      </w:r>
      <w:r w:rsidRPr="008022F1">
        <w:fldChar w:fldCharType="separate"/>
      </w:r>
      <w:r w:rsidR="006936BA">
        <w:t>7</w:t>
      </w:r>
      <w:r w:rsidRPr="008022F1">
        <w:fldChar w:fldCharType="end"/>
      </w:r>
      <w:r w:rsidRPr="008022F1">
        <w:t>.</w:t>
      </w:r>
      <w:r w:rsidRPr="008022F1">
        <w:fldChar w:fldCharType="begin"/>
      </w:r>
      <w:r w:rsidRPr="008022F1">
        <w:instrText xml:space="preserve"> SEQ Рисунок \* ARABIC \s 1 </w:instrText>
      </w:r>
      <w:r w:rsidRPr="008022F1">
        <w:fldChar w:fldCharType="separate"/>
      </w:r>
      <w:r w:rsidR="006936BA">
        <w:t>2</w:t>
      </w:r>
      <w:r w:rsidRPr="008022F1">
        <w:fldChar w:fldCharType="end"/>
      </w:r>
      <w:bookmarkEnd w:id="47"/>
      <w:r>
        <w:t> </w:t>
      </w:r>
      <w:r w:rsidRPr="00863B9C">
        <w:t>–</w:t>
      </w:r>
      <w:r>
        <w:t xml:space="preserve"> </w:t>
      </w:r>
      <w:r w:rsidRPr="008022F1">
        <w:t>Корпус</w:t>
      </w:r>
    </w:p>
    <w:p w14:paraId="2C9081B8" w14:textId="77777777" w:rsidR="00132E76" w:rsidRPr="0024002F" w:rsidRDefault="00132E76" w:rsidP="00132E76">
      <w:pPr>
        <w:pStyle w:val="1"/>
        <w:spacing w:after="0"/>
        <w:ind w:left="431" w:hanging="431"/>
        <w:contextualSpacing w:val="0"/>
        <w:rPr>
          <w:rFonts w:cs="Arial"/>
        </w:rPr>
      </w:pPr>
      <w:bookmarkStart w:id="48" w:name="_Toc235689058"/>
      <w:r w:rsidRPr="0024002F">
        <w:rPr>
          <w:rFonts w:cs="Arial"/>
        </w:rPr>
        <w:t>Правила хранения</w:t>
      </w:r>
      <w:bookmarkEnd w:id="48"/>
    </w:p>
    <w:p w14:paraId="3ECD4A48" w14:textId="77777777" w:rsidR="00132E76" w:rsidRPr="0024002F" w:rsidRDefault="00132E76" w:rsidP="00132E76">
      <w:pPr>
        <w:pStyle w:val="GOST1"/>
        <w:rPr>
          <w:rFonts w:eastAsia="Arial Unicode MS" w:cs="Arial"/>
          <w:b/>
          <w:iCs/>
        </w:rPr>
      </w:pPr>
      <w:r w:rsidRPr="0024002F">
        <w:rPr>
          <w:rFonts w:eastAsia="Arial Unicode MS"/>
        </w:rPr>
        <w:t>Хранение изделия в</w:t>
      </w:r>
      <w:r>
        <w:rPr>
          <w:rFonts w:eastAsia="Arial Unicode MS"/>
        </w:rPr>
        <w:t> </w:t>
      </w:r>
      <w:r w:rsidRPr="0024002F">
        <w:rPr>
          <w:rFonts w:eastAsia="Arial Unicode MS"/>
        </w:rPr>
        <w:t>потребительской таре должно соответствовать условиям хранения 1 по</w:t>
      </w:r>
      <w:r>
        <w:rPr>
          <w:rFonts w:eastAsia="Arial Unicode MS"/>
        </w:rPr>
        <w:t> </w:t>
      </w:r>
      <w:r w:rsidRPr="0024002F">
        <w:rPr>
          <w:rFonts w:eastAsia="Arial Unicode MS"/>
        </w:rPr>
        <w:t>ГОСТ 15150-69. В</w:t>
      </w:r>
      <w:r>
        <w:rPr>
          <w:rFonts w:eastAsia="Arial Unicode MS"/>
        </w:rPr>
        <w:t> </w:t>
      </w:r>
      <w:r w:rsidRPr="0024002F">
        <w:rPr>
          <w:rFonts w:eastAsia="Arial Unicode MS"/>
        </w:rPr>
        <w:t>помещениях для</w:t>
      </w:r>
      <w:r>
        <w:rPr>
          <w:rFonts w:eastAsia="Arial Unicode MS"/>
        </w:rPr>
        <w:t> </w:t>
      </w:r>
      <w:r w:rsidRPr="0024002F">
        <w:rPr>
          <w:rFonts w:eastAsia="Arial Unicode MS"/>
        </w:rPr>
        <w:t>хранения изделия не должно быть паров кислот, щёлочи, агрессивных газов и</w:t>
      </w:r>
      <w:r>
        <w:rPr>
          <w:rFonts w:eastAsia="Arial Unicode MS"/>
        </w:rPr>
        <w:t> </w:t>
      </w:r>
      <w:r w:rsidRPr="0024002F">
        <w:rPr>
          <w:rFonts w:eastAsia="Arial Unicode MS"/>
        </w:rPr>
        <w:t>других вредных примесей, вызывающих коррозию.</w:t>
      </w:r>
    </w:p>
    <w:p w14:paraId="64A78F36" w14:textId="77777777" w:rsidR="00132E76" w:rsidRPr="002729FC" w:rsidRDefault="00132E76" w:rsidP="00132E76">
      <w:pPr>
        <w:pStyle w:val="1"/>
        <w:spacing w:after="0"/>
        <w:ind w:hanging="431"/>
        <w:contextualSpacing w:val="0"/>
        <w:rPr>
          <w:rFonts w:cs="Arial"/>
        </w:rPr>
      </w:pPr>
      <w:bookmarkStart w:id="49" w:name="_Toc235689059"/>
      <w:r w:rsidRPr="00E168A0">
        <w:rPr>
          <w:rFonts w:cs="Arial"/>
        </w:rPr>
        <w:t>ТЕХНИЧЕСКОЕ ОБСЛУЖИВАНИЕ</w:t>
      </w:r>
      <w:r>
        <w:rPr>
          <w:rFonts w:cs="Arial"/>
        </w:rPr>
        <w:t xml:space="preserve"> и проверка работоспособности</w:t>
      </w:r>
      <w:bookmarkEnd w:id="49"/>
    </w:p>
    <w:p w14:paraId="0B2DE968" w14:textId="77777777" w:rsidR="00132E76" w:rsidRDefault="00132E76" w:rsidP="00132E76">
      <w:pPr>
        <w:pStyle w:val="GOST1"/>
        <w:spacing w:before="0" w:after="0"/>
        <w:rPr>
          <w:rFonts w:cs="Arial"/>
        </w:rPr>
      </w:pPr>
      <w:r w:rsidRPr="007419A7">
        <w:rPr>
          <w:rFonts w:cs="Arial"/>
        </w:rPr>
        <w:t xml:space="preserve">Техническое ежемесячное и ежегодное обслуживание изделия должно проводиться </w:t>
      </w:r>
      <w:proofErr w:type="spellStart"/>
      <w:r w:rsidRPr="007419A7">
        <w:rPr>
          <w:rFonts w:cs="Arial"/>
        </w:rPr>
        <w:t>электромонтерами</w:t>
      </w:r>
      <w:proofErr w:type="spellEnd"/>
      <w:r w:rsidRPr="007419A7">
        <w:rPr>
          <w:rFonts w:cs="Arial"/>
        </w:rPr>
        <w:t>, имеющими группу по</w:t>
      </w:r>
      <w:r>
        <w:rPr>
          <w:rFonts w:cs="Arial"/>
        </w:rPr>
        <w:t> </w:t>
      </w:r>
      <w:r w:rsidRPr="007419A7">
        <w:rPr>
          <w:rFonts w:cs="Arial"/>
        </w:rPr>
        <w:t xml:space="preserve">электробезопасности не ниже 3. </w:t>
      </w:r>
    </w:p>
    <w:p w14:paraId="7B5FE5A3" w14:textId="77777777" w:rsidR="00132E76" w:rsidRDefault="00132E76" w:rsidP="00132E76">
      <w:pPr>
        <w:pStyle w:val="GOST1"/>
        <w:spacing w:before="0" w:after="0"/>
        <w:rPr>
          <w:rFonts w:cs="Arial"/>
        </w:rPr>
      </w:pPr>
      <w:r>
        <w:rPr>
          <w:rFonts w:cs="Arial"/>
        </w:rPr>
        <w:t>Ежегодные и ежемесячные работы по техническому обслуживанию проводятся согласно принятых и действующих в организации пользователя регламентов и норм, и в том числе могут включать:</w:t>
      </w:r>
    </w:p>
    <w:p w14:paraId="28F99A86" w14:textId="77777777" w:rsidR="00132E76" w:rsidRPr="007419A7" w:rsidRDefault="00132E76" w:rsidP="00132E76">
      <w:pPr>
        <w:pStyle w:val="GOST1"/>
        <w:numPr>
          <w:ilvl w:val="0"/>
          <w:numId w:val="34"/>
        </w:numPr>
        <w:spacing w:before="0" w:after="0"/>
        <w:rPr>
          <w:rFonts w:cs="Arial"/>
        </w:rPr>
      </w:pPr>
      <w:r w:rsidRPr="007419A7">
        <w:rPr>
          <w:rFonts w:cs="Arial"/>
        </w:rPr>
        <w:t xml:space="preserve">проверку работоспособности изделия, согласно </w:t>
      </w:r>
      <w:r>
        <w:rPr>
          <w:rFonts w:cs="Arial"/>
        </w:rPr>
        <w:t>руководству</w:t>
      </w:r>
      <w:r w:rsidRPr="007419A7">
        <w:rPr>
          <w:rFonts w:cs="Arial"/>
        </w:rPr>
        <w:t xml:space="preserve"> </w:t>
      </w:r>
      <w:r>
        <w:rPr>
          <w:rFonts w:cs="Arial"/>
        </w:rPr>
        <w:t>по эксплуатации</w:t>
      </w:r>
      <w:r w:rsidRPr="007419A7">
        <w:rPr>
          <w:rFonts w:cs="Arial"/>
        </w:rPr>
        <w:t>;</w:t>
      </w:r>
    </w:p>
    <w:p w14:paraId="0AA9C759" w14:textId="77777777" w:rsidR="00132E76" w:rsidRPr="007419A7" w:rsidRDefault="00132E76" w:rsidP="00132E76">
      <w:pPr>
        <w:pStyle w:val="GOST1"/>
        <w:numPr>
          <w:ilvl w:val="0"/>
          <w:numId w:val="34"/>
        </w:numPr>
        <w:spacing w:before="0" w:after="0"/>
        <w:rPr>
          <w:rFonts w:cs="Arial"/>
        </w:rPr>
      </w:pPr>
      <w:r w:rsidRPr="007419A7">
        <w:rPr>
          <w:rFonts w:cs="Arial"/>
        </w:rPr>
        <w:t>проверку целостности корпуса, целостность изоляции кабеля, надёжности креплений, контактных соединений;</w:t>
      </w:r>
    </w:p>
    <w:p w14:paraId="2E514B71" w14:textId="77777777" w:rsidR="00132E76" w:rsidRPr="007419A7" w:rsidRDefault="00132E76" w:rsidP="00132E76">
      <w:pPr>
        <w:pStyle w:val="GOST1"/>
        <w:numPr>
          <w:ilvl w:val="0"/>
          <w:numId w:val="34"/>
        </w:numPr>
        <w:spacing w:before="0" w:after="0"/>
        <w:rPr>
          <w:rFonts w:cs="Arial"/>
        </w:rPr>
      </w:pPr>
      <w:r w:rsidRPr="007419A7">
        <w:rPr>
          <w:rFonts w:cs="Arial"/>
        </w:rPr>
        <w:t>очистку корпуса от пыли и грязи;</w:t>
      </w:r>
    </w:p>
    <w:p w14:paraId="7FC80B09" w14:textId="77777777" w:rsidR="00132E76" w:rsidRPr="007419A7" w:rsidRDefault="00132E76" w:rsidP="00132E76">
      <w:pPr>
        <w:pStyle w:val="GOST1"/>
        <w:numPr>
          <w:ilvl w:val="0"/>
          <w:numId w:val="34"/>
        </w:numPr>
        <w:spacing w:before="0" w:after="0"/>
        <w:rPr>
          <w:rFonts w:cs="Arial"/>
        </w:rPr>
      </w:pPr>
      <w:r w:rsidRPr="007419A7">
        <w:rPr>
          <w:rFonts w:cs="Arial"/>
        </w:rPr>
        <w:t>тестирование кабельных линий связи и электропитания;</w:t>
      </w:r>
    </w:p>
    <w:p w14:paraId="385C4212" w14:textId="77777777" w:rsidR="00132E76" w:rsidRPr="007419A7" w:rsidRDefault="00132E76" w:rsidP="00132E76">
      <w:pPr>
        <w:pStyle w:val="GOST1"/>
        <w:numPr>
          <w:ilvl w:val="0"/>
          <w:numId w:val="34"/>
        </w:numPr>
        <w:spacing w:before="0" w:after="0"/>
        <w:rPr>
          <w:rFonts w:cs="Arial"/>
        </w:rPr>
      </w:pPr>
      <w:r w:rsidRPr="007419A7">
        <w:rPr>
          <w:rFonts w:cs="Arial"/>
        </w:rPr>
        <w:t xml:space="preserve">очистку и антикоррозийную обработку </w:t>
      </w:r>
      <w:proofErr w:type="spellStart"/>
      <w:r w:rsidRPr="007419A7">
        <w:rPr>
          <w:rFonts w:cs="Arial"/>
        </w:rPr>
        <w:t>электроконтактов</w:t>
      </w:r>
      <w:proofErr w:type="spellEnd"/>
      <w:r w:rsidRPr="007419A7">
        <w:rPr>
          <w:rFonts w:cs="Arial"/>
        </w:rPr>
        <w:t xml:space="preserve"> кабельного подключения.</w:t>
      </w:r>
    </w:p>
    <w:p w14:paraId="465F724C" w14:textId="77777777" w:rsidR="00132E76" w:rsidRDefault="00132E76" w:rsidP="00132E76">
      <w:pPr>
        <w:pStyle w:val="GOST1"/>
      </w:pPr>
      <w:r w:rsidRPr="007419A7">
        <w:t>Техническое обслуживание должно исключать возможность образования конденсата на контактах по</w:t>
      </w:r>
      <w:r>
        <w:t> </w:t>
      </w:r>
      <w:r w:rsidRPr="007419A7">
        <w:t>завершению и в</w:t>
      </w:r>
      <w:r>
        <w:t> </w:t>
      </w:r>
      <w:r w:rsidRPr="007419A7">
        <w:t>ходе работ технического обслуживания.</w:t>
      </w:r>
    </w:p>
    <w:p w14:paraId="56B0AB92" w14:textId="77777777" w:rsidR="00132E76" w:rsidRPr="0024002F" w:rsidRDefault="00132E76" w:rsidP="00132E76">
      <w:pPr>
        <w:pStyle w:val="1"/>
        <w:pageBreakBefore/>
        <w:spacing w:after="0"/>
        <w:ind w:left="431" w:hanging="431"/>
        <w:contextualSpacing w:val="0"/>
        <w:rPr>
          <w:rFonts w:cs="Arial"/>
        </w:rPr>
      </w:pPr>
      <w:bookmarkStart w:id="50" w:name="_Toc235689060"/>
      <w:r w:rsidRPr="0024002F">
        <w:rPr>
          <w:rFonts w:cs="Arial"/>
        </w:rPr>
        <w:lastRenderedPageBreak/>
        <w:t>Утилизация</w:t>
      </w:r>
      <w:bookmarkEnd w:id="50"/>
    </w:p>
    <w:p w14:paraId="52B2D156" w14:textId="77777777" w:rsidR="00132E76" w:rsidRPr="0024002F" w:rsidRDefault="00132E76" w:rsidP="00132E76">
      <w:pPr>
        <w:pStyle w:val="GOST1"/>
        <w:spacing w:before="0" w:after="0"/>
        <w:rPr>
          <w:rFonts w:cs="Arial"/>
        </w:rPr>
      </w:pPr>
      <w:r w:rsidRPr="0024002F">
        <w:rPr>
          <w:rFonts w:cs="Arial"/>
        </w:rPr>
        <w:t>Изделие утилизировать как бытовую технику без</w:t>
      </w:r>
      <w:r>
        <w:rPr>
          <w:rFonts w:cs="Arial"/>
        </w:rPr>
        <w:t> </w:t>
      </w:r>
      <w:r w:rsidRPr="0024002F">
        <w:rPr>
          <w:rFonts w:cs="Arial"/>
        </w:rPr>
        <w:t>принятия специальных мер защиты окружающей среды.</w:t>
      </w:r>
    </w:p>
    <w:p w14:paraId="3115AD28" w14:textId="77777777" w:rsidR="00132E76" w:rsidRPr="0024002F" w:rsidRDefault="00132E76" w:rsidP="00132E76">
      <w:pPr>
        <w:pStyle w:val="GOST1"/>
        <w:spacing w:before="0" w:after="0"/>
        <w:rPr>
          <w:rFonts w:cs="Arial"/>
        </w:rPr>
      </w:pPr>
      <w:r w:rsidRPr="0024002F">
        <w:rPr>
          <w:rFonts w:cs="Arial"/>
        </w:rPr>
        <w:t>Содержание драгоценных материалов: не</w:t>
      </w:r>
      <w:r>
        <w:rPr>
          <w:rFonts w:cs="Arial"/>
        </w:rPr>
        <w:t> </w:t>
      </w:r>
      <w:r w:rsidRPr="0024002F">
        <w:rPr>
          <w:rFonts w:cs="Arial"/>
        </w:rPr>
        <w:t xml:space="preserve">требует учёта </w:t>
      </w:r>
      <w:r>
        <w:rPr>
          <w:rFonts w:cs="Arial"/>
        </w:rPr>
        <w:t>при </w:t>
      </w:r>
      <w:r w:rsidRPr="0024002F">
        <w:rPr>
          <w:rFonts w:cs="Arial"/>
        </w:rPr>
        <w:t>хранении, списании и утилизации.</w:t>
      </w:r>
    </w:p>
    <w:p w14:paraId="27A09400" w14:textId="77777777" w:rsidR="00132E76" w:rsidRPr="0024002F" w:rsidRDefault="00132E76" w:rsidP="00132E76">
      <w:pPr>
        <w:pStyle w:val="GOST1"/>
        <w:spacing w:before="0" w:after="0"/>
      </w:pPr>
      <w:r w:rsidRPr="0024002F">
        <w:rPr>
          <w:rFonts w:cs="Arial"/>
        </w:rPr>
        <w:t>Содержание цветных металлов: не</w:t>
      </w:r>
      <w:r>
        <w:rPr>
          <w:rFonts w:cs="Arial"/>
        </w:rPr>
        <w:t> </w:t>
      </w:r>
      <w:r w:rsidRPr="0024002F">
        <w:rPr>
          <w:rFonts w:cs="Arial"/>
        </w:rPr>
        <w:t>требует учёта при</w:t>
      </w:r>
      <w:r>
        <w:rPr>
          <w:rFonts w:cs="Arial"/>
        </w:rPr>
        <w:t> </w:t>
      </w:r>
      <w:r w:rsidRPr="0024002F">
        <w:rPr>
          <w:rFonts w:cs="Arial"/>
        </w:rPr>
        <w:t xml:space="preserve">списании </w:t>
      </w:r>
      <w:r>
        <w:rPr>
          <w:rFonts w:cs="Arial"/>
        </w:rPr>
        <w:t>и </w:t>
      </w:r>
      <w:r w:rsidRPr="0024002F">
        <w:rPr>
          <w:rFonts w:cs="Arial"/>
        </w:rPr>
        <w:t>дальнейшей утилизации изделия.</w:t>
      </w:r>
    </w:p>
    <w:p w14:paraId="565A8DE1" w14:textId="77777777" w:rsidR="00132E76" w:rsidRPr="0024002F" w:rsidRDefault="00132E76" w:rsidP="00132E76">
      <w:pPr>
        <w:pStyle w:val="1"/>
        <w:spacing w:after="0"/>
        <w:ind w:left="431" w:hanging="431"/>
        <w:contextualSpacing w:val="0"/>
        <w:rPr>
          <w:rFonts w:cs="Arial"/>
        </w:rPr>
      </w:pPr>
      <w:bookmarkStart w:id="51" w:name="_Toc235689061"/>
      <w:r w:rsidRPr="0024002F">
        <w:rPr>
          <w:rFonts w:cs="Arial"/>
        </w:rPr>
        <w:t>Гарантийные обязательства</w:t>
      </w:r>
      <w:bookmarkEnd w:id="51"/>
    </w:p>
    <w:p w14:paraId="6B01CE52" w14:textId="77777777" w:rsidR="00132E76" w:rsidRPr="0024002F" w:rsidRDefault="00132E76" w:rsidP="00132E76">
      <w:pPr>
        <w:pStyle w:val="GOST1"/>
        <w:spacing w:before="0" w:after="0"/>
        <w:rPr>
          <w:rFonts w:eastAsia="Arial Unicode MS" w:cs="Arial"/>
          <w:b/>
          <w:iCs/>
        </w:rPr>
      </w:pPr>
      <w:r w:rsidRPr="0024002F">
        <w:rPr>
          <w:rFonts w:eastAsia="Arial Unicode MS" w:cs="Arial"/>
        </w:rPr>
        <w:t>Изготовитель гарантирует соответствие изделия требованиям эксплуатационной документации при</w:t>
      </w:r>
      <w:r>
        <w:rPr>
          <w:rFonts w:eastAsia="Arial Unicode MS" w:cs="Arial"/>
        </w:rPr>
        <w:t> </w:t>
      </w:r>
      <w:r w:rsidRPr="0024002F">
        <w:rPr>
          <w:rFonts w:eastAsia="Arial Unicode MS" w:cs="Arial"/>
        </w:rPr>
        <w:t>соблюдении потребителем правил транспортирования, хранения, монтажа и эксплуатации.</w:t>
      </w:r>
    </w:p>
    <w:p w14:paraId="3F551AF9" w14:textId="77777777" w:rsidR="00132E76" w:rsidRPr="0024002F" w:rsidRDefault="00132E76" w:rsidP="00132E76">
      <w:pPr>
        <w:pStyle w:val="GOST1"/>
        <w:spacing w:before="0" w:after="0"/>
        <w:rPr>
          <w:rFonts w:cs="Arial"/>
        </w:rPr>
      </w:pPr>
      <w:r w:rsidRPr="0024002F">
        <w:rPr>
          <w:rFonts w:cs="Arial"/>
        </w:rPr>
        <w:t>Средний срок службы изделия –</w:t>
      </w:r>
      <w:r>
        <w:rPr>
          <w:rFonts w:cs="Arial"/>
        </w:rPr>
        <w:t xml:space="preserve"> </w:t>
      </w:r>
      <w:r w:rsidRPr="0024002F">
        <w:rPr>
          <w:rFonts w:cs="Arial"/>
        </w:rPr>
        <w:t>10 лет.</w:t>
      </w:r>
    </w:p>
    <w:p w14:paraId="3EF88D9C" w14:textId="77777777" w:rsidR="00132E76" w:rsidRPr="0024002F" w:rsidRDefault="00132E76" w:rsidP="00132E76">
      <w:pPr>
        <w:pStyle w:val="GOST1"/>
        <w:spacing w:before="0" w:after="0"/>
        <w:rPr>
          <w:rFonts w:eastAsia="Arial Unicode MS" w:cs="Arial"/>
        </w:rPr>
      </w:pPr>
      <w:r w:rsidRPr="0024002F">
        <w:rPr>
          <w:rFonts w:eastAsia="Arial Unicode MS" w:cs="Arial"/>
        </w:rPr>
        <w:t xml:space="preserve">Гарантийный срок эксплуатации – 36 месяцев </w:t>
      </w:r>
      <w:proofErr w:type="gramStart"/>
      <w:r w:rsidRPr="0024002F">
        <w:rPr>
          <w:rFonts w:eastAsia="Arial Unicode MS" w:cs="Arial"/>
        </w:rPr>
        <w:t xml:space="preserve">с </w:t>
      </w:r>
      <w:r>
        <w:rPr>
          <w:rFonts w:eastAsia="Arial Unicode MS" w:cs="Arial"/>
        </w:rPr>
        <w:t xml:space="preserve">даты </w:t>
      </w:r>
      <w:r w:rsidRPr="0024002F">
        <w:rPr>
          <w:rFonts w:eastAsia="Arial Unicode MS" w:cs="Arial"/>
        </w:rPr>
        <w:t>приобретения</w:t>
      </w:r>
      <w:proofErr w:type="gramEnd"/>
      <w:r w:rsidRPr="0024002F">
        <w:rPr>
          <w:rFonts w:eastAsia="Arial Unicode MS" w:cs="Arial"/>
        </w:rPr>
        <w:t xml:space="preserve">. </w:t>
      </w:r>
    </w:p>
    <w:p w14:paraId="605D7AA1" w14:textId="77777777" w:rsidR="00132E76" w:rsidRPr="0024002F" w:rsidRDefault="00132E76" w:rsidP="00132E76">
      <w:pPr>
        <w:pStyle w:val="GOST1"/>
        <w:spacing w:before="0" w:after="0"/>
        <w:rPr>
          <w:rFonts w:eastAsia="Arial Unicode MS" w:cs="Arial"/>
          <w:iCs/>
        </w:rPr>
      </w:pPr>
      <w:r w:rsidRPr="0024002F">
        <w:rPr>
          <w:rFonts w:eastAsia="Arial Unicode MS" w:cs="Arial"/>
        </w:rPr>
        <w:t>При</w:t>
      </w:r>
      <w:r>
        <w:rPr>
          <w:rFonts w:eastAsia="Arial Unicode MS" w:cs="Arial"/>
        </w:rPr>
        <w:t> </w:t>
      </w:r>
      <w:r w:rsidRPr="0024002F">
        <w:rPr>
          <w:rFonts w:eastAsia="Arial Unicode MS" w:cs="Arial"/>
        </w:rPr>
        <w:t>отсутствии документа, подтверждающего факт приобретения, гарантийный срок исчисляется от</w:t>
      </w:r>
      <w:r>
        <w:rPr>
          <w:rFonts w:eastAsia="Arial Unicode MS" w:cs="Arial"/>
        </w:rPr>
        <w:t> </w:t>
      </w:r>
      <w:r w:rsidRPr="0024002F">
        <w:rPr>
          <w:rFonts w:eastAsia="Arial Unicode MS" w:cs="Arial"/>
        </w:rPr>
        <w:t>даты производства.</w:t>
      </w:r>
    </w:p>
    <w:p w14:paraId="7D364DF9" w14:textId="77777777" w:rsidR="00132E76" w:rsidRPr="0024002F" w:rsidRDefault="00132E76" w:rsidP="00132E76">
      <w:pPr>
        <w:pStyle w:val="GOST1"/>
        <w:spacing w:before="0" w:after="0"/>
        <w:rPr>
          <w:rFonts w:eastAsia="Arial Unicode MS" w:cs="Arial"/>
          <w:bCs/>
        </w:rPr>
      </w:pPr>
      <w:r>
        <w:rPr>
          <w:rFonts w:eastAsia="Arial Unicode MS" w:cs="Arial"/>
          <w:bCs/>
        </w:rPr>
        <w:t>При </w:t>
      </w:r>
      <w:r w:rsidRPr="0024002F">
        <w:rPr>
          <w:rFonts w:eastAsia="Arial Unicode MS" w:cs="Arial"/>
          <w:bCs/>
        </w:rPr>
        <w:t>направлении изделия в</w:t>
      </w:r>
      <w:r>
        <w:rPr>
          <w:rFonts w:eastAsia="Arial Unicode MS" w:cs="Arial"/>
          <w:bCs/>
        </w:rPr>
        <w:t> </w:t>
      </w:r>
      <w:r w:rsidRPr="0024002F">
        <w:rPr>
          <w:rFonts w:eastAsia="Arial Unicode MS" w:cs="Arial"/>
          <w:bCs/>
        </w:rPr>
        <w:t>ремонт к нему обязательно должен быть приложен акт с</w:t>
      </w:r>
      <w:r>
        <w:rPr>
          <w:rFonts w:eastAsia="Arial Unicode MS" w:cs="Arial"/>
          <w:bCs/>
        </w:rPr>
        <w:t> </w:t>
      </w:r>
      <w:r w:rsidRPr="0024002F">
        <w:rPr>
          <w:rFonts w:eastAsia="Arial Unicode MS" w:cs="Arial"/>
          <w:bCs/>
        </w:rPr>
        <w:t xml:space="preserve">описанием выявленных дефектов и неисправностей. </w:t>
      </w:r>
    </w:p>
    <w:p w14:paraId="275A4158" w14:textId="77777777" w:rsidR="00132E76" w:rsidRPr="0024002F" w:rsidRDefault="00132E76" w:rsidP="00132E76">
      <w:pPr>
        <w:pStyle w:val="GOST1"/>
        <w:spacing w:before="0" w:after="0"/>
        <w:rPr>
          <w:rFonts w:eastAsia="Arial Unicode MS" w:cs="Arial"/>
          <w:bCs/>
        </w:rPr>
      </w:pPr>
      <w:r w:rsidRPr="0024002F">
        <w:rPr>
          <w:rFonts w:eastAsia="Arial Unicode MS" w:cs="Arial"/>
          <w:bCs/>
        </w:rPr>
        <w:t>Рекламации направлять по адресу:</w:t>
      </w:r>
    </w:p>
    <w:p w14:paraId="4C89986C" w14:textId="77777777" w:rsidR="00132E76" w:rsidRPr="0024002F" w:rsidRDefault="00132E76" w:rsidP="00132E76">
      <w:pPr>
        <w:pStyle w:val="GOST1"/>
        <w:spacing w:before="0" w:after="0"/>
        <w:rPr>
          <w:rFonts w:cs="Arial"/>
        </w:rPr>
      </w:pPr>
      <w:r w:rsidRPr="0024002F">
        <w:rPr>
          <w:rFonts w:cs="Arial"/>
        </w:rPr>
        <w:t>АО</w:t>
      </w:r>
      <w:r>
        <w:rPr>
          <w:rFonts w:cs="Arial"/>
        </w:rPr>
        <w:t> </w:t>
      </w:r>
      <w:r w:rsidRPr="0024002F">
        <w:rPr>
          <w:rFonts w:cs="Arial"/>
        </w:rPr>
        <w:t>НВП</w:t>
      </w:r>
      <w:r>
        <w:rPr>
          <w:rFonts w:cs="Arial"/>
        </w:rPr>
        <w:t> </w:t>
      </w:r>
      <w:r w:rsidRPr="0024002F">
        <w:rPr>
          <w:rFonts w:cs="Arial"/>
        </w:rPr>
        <w:t>«Болид», 141070, Московская область, г.</w:t>
      </w:r>
      <w:r>
        <w:rPr>
          <w:rFonts w:cs="Arial"/>
        </w:rPr>
        <w:t> </w:t>
      </w:r>
      <w:r w:rsidRPr="0024002F">
        <w:rPr>
          <w:rFonts w:cs="Arial"/>
        </w:rPr>
        <w:t xml:space="preserve">Королёв, </w:t>
      </w:r>
      <w:r>
        <w:rPr>
          <w:rFonts w:cs="Arial"/>
        </w:rPr>
        <w:t>ул. </w:t>
      </w:r>
      <w:r w:rsidRPr="0024002F">
        <w:rPr>
          <w:rFonts w:cs="Arial"/>
        </w:rPr>
        <w:t>Пионерская, д. 4.</w:t>
      </w:r>
    </w:p>
    <w:p w14:paraId="55A93DB3" w14:textId="77777777" w:rsidR="00132E76" w:rsidRPr="0024002F" w:rsidRDefault="00132E76" w:rsidP="00132E76">
      <w:pPr>
        <w:pStyle w:val="GOST1"/>
        <w:spacing w:before="0" w:after="0"/>
        <w:rPr>
          <w:rFonts w:cs="Arial"/>
        </w:rPr>
      </w:pPr>
      <w:r w:rsidRPr="0024002F">
        <w:rPr>
          <w:rFonts w:cs="Arial"/>
          <w:b/>
        </w:rPr>
        <w:t xml:space="preserve">Тел.: </w:t>
      </w:r>
      <w:r>
        <w:rPr>
          <w:rFonts w:cs="Arial"/>
          <w:b/>
        </w:rPr>
        <w:t>+7 </w:t>
      </w:r>
      <w:r w:rsidRPr="0024002F">
        <w:rPr>
          <w:rFonts w:cs="Arial"/>
          <w:b/>
        </w:rPr>
        <w:t>(495) 775-71-55;</w:t>
      </w:r>
    </w:p>
    <w:p w14:paraId="58B0ED65" w14:textId="77777777" w:rsidR="00132E76" w:rsidRPr="0024002F" w:rsidRDefault="00132E76" w:rsidP="00132E76">
      <w:pPr>
        <w:pStyle w:val="GOST1"/>
        <w:spacing w:before="0" w:after="0"/>
        <w:rPr>
          <w:rFonts w:cs="Arial"/>
          <w:b/>
        </w:rPr>
      </w:pPr>
      <w:r w:rsidRPr="0024002F">
        <w:rPr>
          <w:rFonts w:cs="Arial"/>
          <w:b/>
        </w:rPr>
        <w:t>https://bolid.ru;</w:t>
      </w:r>
    </w:p>
    <w:p w14:paraId="16900EB7" w14:textId="77777777" w:rsidR="00132E76" w:rsidRPr="004D1BF8" w:rsidRDefault="00132E76" w:rsidP="00132E76">
      <w:pPr>
        <w:pStyle w:val="GOST1"/>
        <w:spacing w:before="0" w:after="0"/>
        <w:rPr>
          <w:rFonts w:cs="Arial"/>
          <w:b/>
          <w:lang w:val="en-US"/>
        </w:rPr>
      </w:pPr>
      <w:r w:rsidRPr="0024002F">
        <w:rPr>
          <w:rFonts w:cs="Arial"/>
          <w:b/>
          <w:lang w:val="en-US"/>
        </w:rPr>
        <w:t>E</w:t>
      </w:r>
      <w:r w:rsidRPr="004D1BF8">
        <w:rPr>
          <w:rFonts w:cs="Arial"/>
          <w:b/>
          <w:lang w:val="en-US"/>
        </w:rPr>
        <w:t>-</w:t>
      </w:r>
      <w:r w:rsidRPr="0024002F">
        <w:rPr>
          <w:rFonts w:cs="Arial"/>
          <w:b/>
          <w:lang w:val="en-US"/>
        </w:rPr>
        <w:t>mail</w:t>
      </w:r>
      <w:r w:rsidRPr="004D1BF8">
        <w:rPr>
          <w:rFonts w:cs="Arial"/>
          <w:b/>
          <w:lang w:val="en-US"/>
        </w:rPr>
        <w:t xml:space="preserve">: </w:t>
      </w:r>
      <w:r w:rsidRPr="0024002F">
        <w:rPr>
          <w:rFonts w:cs="Arial"/>
          <w:b/>
          <w:lang w:val="en-US"/>
        </w:rPr>
        <w:t>info</w:t>
      </w:r>
      <w:r w:rsidRPr="004D1BF8">
        <w:rPr>
          <w:rFonts w:cs="Arial"/>
          <w:b/>
          <w:lang w:val="en-US"/>
        </w:rPr>
        <w:t>@</w:t>
      </w:r>
      <w:r w:rsidRPr="0024002F">
        <w:rPr>
          <w:rFonts w:cs="Arial"/>
          <w:b/>
          <w:lang w:val="en-US"/>
        </w:rPr>
        <w:t>bolid</w:t>
      </w:r>
      <w:r w:rsidRPr="004D1BF8">
        <w:rPr>
          <w:rFonts w:cs="Arial"/>
          <w:b/>
          <w:lang w:val="en-US"/>
        </w:rPr>
        <w:t>.</w:t>
      </w:r>
      <w:r w:rsidRPr="0024002F">
        <w:rPr>
          <w:rFonts w:cs="Arial"/>
          <w:b/>
          <w:lang w:val="en-US"/>
        </w:rPr>
        <w:t>ru</w:t>
      </w:r>
      <w:r w:rsidRPr="004D1BF8">
        <w:rPr>
          <w:rFonts w:cs="Arial"/>
          <w:b/>
          <w:lang w:val="en-US"/>
        </w:rPr>
        <w:t>;</w:t>
      </w:r>
    </w:p>
    <w:p w14:paraId="2F913FD9" w14:textId="77777777" w:rsidR="00132E76" w:rsidRDefault="00132E76" w:rsidP="00132E76">
      <w:pPr>
        <w:pStyle w:val="GOST1"/>
        <w:spacing w:before="0" w:after="0"/>
        <w:rPr>
          <w:rFonts w:cs="Arial"/>
          <w:b/>
        </w:rPr>
      </w:pPr>
      <w:r w:rsidRPr="0024002F">
        <w:rPr>
          <w:rFonts w:cs="Arial"/>
          <w:b/>
        </w:rPr>
        <w:t>Техническая поддержка:</w:t>
      </w:r>
      <w:r w:rsidRPr="00E727A5">
        <w:rPr>
          <w:rFonts w:cs="Arial"/>
          <w:b/>
        </w:rPr>
        <w:t xml:space="preserve"> </w:t>
      </w:r>
      <w:hyperlink r:id="rId25" w:history="1">
        <w:r w:rsidRPr="00E727A5">
          <w:rPr>
            <w:rStyle w:val="affa"/>
            <w:rFonts w:cs="Arial"/>
            <w:b/>
          </w:rPr>
          <w:t>support@bolid.ru</w:t>
        </w:r>
      </w:hyperlink>
      <w:r w:rsidRPr="00E727A5">
        <w:rPr>
          <w:rFonts w:cs="Arial"/>
          <w:b/>
        </w:rPr>
        <w:t>.</w:t>
      </w:r>
    </w:p>
    <w:p w14:paraId="724B389A" w14:textId="77777777" w:rsidR="00132E76" w:rsidRPr="00164376" w:rsidRDefault="00132E76" w:rsidP="00132E76">
      <w:pPr>
        <w:pStyle w:val="1"/>
        <w:spacing w:after="0"/>
        <w:contextualSpacing w:val="0"/>
      </w:pPr>
      <w:bookmarkStart w:id="52" w:name="_Toc235689062"/>
      <w:r w:rsidRPr="00164376">
        <w:t>СВЕДЕНИЯ О СЕРТИФИКАЦИИ</w:t>
      </w:r>
      <w:bookmarkEnd w:id="52"/>
    </w:p>
    <w:p w14:paraId="4AC764CE" w14:textId="77777777" w:rsidR="00132E76" w:rsidRPr="00572E5E" w:rsidRDefault="00132E76" w:rsidP="00132E76">
      <w:pPr>
        <w:pStyle w:val="GOST1"/>
        <w:spacing w:before="0" w:after="0"/>
        <w:rPr>
          <w:rFonts w:cs="Arial"/>
        </w:rPr>
      </w:pPr>
      <w:r>
        <w:rPr>
          <w:rFonts w:cs="Arial"/>
        </w:rPr>
        <w:t xml:space="preserve">Изделие соответствует требованиям технического регламента </w:t>
      </w:r>
      <w:proofErr w:type="gramStart"/>
      <w:r>
        <w:rPr>
          <w:rFonts w:cs="Arial"/>
        </w:rPr>
        <w:t>ТР</w:t>
      </w:r>
      <w:proofErr w:type="gramEnd"/>
      <w:r>
        <w:rPr>
          <w:rFonts w:cs="Arial"/>
        </w:rPr>
        <w:t xml:space="preserve"> ТС 020/2011. Имеет декларацию о соответствии </w:t>
      </w:r>
      <w:r>
        <w:rPr>
          <w:rFonts w:cs="Arial"/>
          <w:lang w:val="en-US"/>
        </w:rPr>
        <w:t>N RU </w:t>
      </w:r>
      <w:proofErr w:type="gramStart"/>
      <w:r>
        <w:rPr>
          <w:rFonts w:cs="Arial"/>
        </w:rPr>
        <w:t>Д</w:t>
      </w:r>
      <w:proofErr w:type="gramEnd"/>
      <w:r>
        <w:noBreakHyphen/>
      </w:r>
      <w:r>
        <w:rPr>
          <w:rFonts w:cs="Arial"/>
          <w:lang w:val="en-US"/>
        </w:rPr>
        <w:t>RU</w:t>
      </w:r>
      <w:r w:rsidRPr="00572E5E">
        <w:rPr>
          <w:rFonts w:cs="Arial"/>
        </w:rPr>
        <w:t>.</w:t>
      </w:r>
      <w:r>
        <w:rPr>
          <w:rFonts w:cs="Arial"/>
          <w:lang w:val="en-US"/>
        </w:rPr>
        <w:t>PA</w:t>
      </w:r>
      <w:r w:rsidRPr="00572E5E">
        <w:rPr>
          <w:rFonts w:cs="Arial"/>
        </w:rPr>
        <w:t>02.</w:t>
      </w:r>
      <w:r>
        <w:rPr>
          <w:rFonts w:cs="Arial"/>
          <w:lang w:val="en-US"/>
        </w:rPr>
        <w:t>B</w:t>
      </w:r>
      <w:r w:rsidRPr="00572E5E">
        <w:rPr>
          <w:rFonts w:cs="Arial"/>
        </w:rPr>
        <w:t xml:space="preserve">.95114/21. </w:t>
      </w:r>
      <w:r>
        <w:rPr>
          <w:rFonts w:cs="Arial"/>
        </w:rPr>
        <w:t>Изделие сертифицировано на соответствие требованиям к техническим средствам обеспечения транспортно безопасности в составе системы видеонаблюдения, № МВД РФ.03.001732.</w:t>
      </w:r>
    </w:p>
    <w:bookmarkEnd w:id="43"/>
    <w:bookmarkEnd w:id="44"/>
    <w:bookmarkEnd w:id="45"/>
    <w:p w14:paraId="65ABB968" w14:textId="77777777" w:rsidR="00290568" w:rsidRPr="003270D5" w:rsidRDefault="00290568" w:rsidP="003D241C">
      <w:pPr>
        <w:pStyle w:val="affffff7"/>
      </w:pPr>
    </w:p>
    <w:p w14:paraId="2DB26D2B" w14:textId="77777777" w:rsidR="00290568" w:rsidRPr="003270D5" w:rsidRDefault="00290568" w:rsidP="00CB786A">
      <w:pPr>
        <w:pageBreakBefore/>
        <w:spacing w:after="240"/>
        <w:rPr>
          <w:rFonts w:cs="Arial"/>
          <w:b/>
          <w:smallCaps/>
          <w:sz w:val="36"/>
        </w:rPr>
        <w:sectPr w:rsidR="00290568" w:rsidRPr="003270D5" w:rsidSect="00ED3AED">
          <w:headerReference w:type="default" r:id="rId26"/>
          <w:footerReference w:type="default" r:id="rId27"/>
          <w:pgSz w:w="11906" w:h="16838"/>
          <w:pgMar w:top="1418" w:right="567" w:bottom="851" w:left="1134" w:header="907" w:footer="0" w:gutter="0"/>
          <w:cols w:space="708"/>
          <w:docGrid w:linePitch="381"/>
        </w:sectPr>
      </w:pPr>
    </w:p>
    <w:p w14:paraId="09967AB5" w14:textId="77777777" w:rsidR="00A5010C" w:rsidRPr="003270D5" w:rsidRDefault="00A5010C" w:rsidP="00A5010C">
      <w:pPr>
        <w:pStyle w:val="afffa"/>
        <w:rPr>
          <w:rFonts w:asciiTheme="minorHAnsi" w:hAnsiTheme="minorHAnsi"/>
          <w:sz w:val="20"/>
          <w:szCs w:val="20"/>
        </w:rPr>
      </w:pPr>
    </w:p>
    <w:p w14:paraId="6CEE289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0798744A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EB1F45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0BF806C0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527B683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1F91935D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2ECF0D1C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836B91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667CA53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16C9AE9E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23C9C6B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A49977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444FEA8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15EA5D0F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B00BCD3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658C338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64609A5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7ECD1A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33342E9D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3ED1E4A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6AAFF43E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B39D5FF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4D391EB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7391CEFE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3BBED265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229A4ABB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143199D7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DE77F88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514679C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3AD7B865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00C9C3AD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5764742D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43C9C242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2E2E3019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3CF80BEB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</w:rPr>
      </w:pPr>
    </w:p>
    <w:p w14:paraId="12EE123C" w14:textId="13921481" w:rsidR="00A5010C" w:rsidRPr="003270D5" w:rsidRDefault="009D6E38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  <w:lang w:val="en-US"/>
        </w:rPr>
      </w:pPr>
      <w:r w:rsidRPr="003270D5">
        <w:rPr>
          <w:rFonts w:asciiTheme="minorHAnsi" w:hAnsiTheme="minorHAnsi" w:cstheme="minorHAnsi"/>
          <w:noProof/>
          <w:szCs w:val="28"/>
        </w:rPr>
        <w:drawing>
          <wp:inline distT="0" distB="0" distL="0" distR="0" wp14:anchorId="662949A4" wp14:editId="58FAFBEF">
            <wp:extent cx="1632947" cy="417832"/>
            <wp:effectExtent l="0" t="0" r="5715" b="1270"/>
            <wp:docPr id="5904" name="Рисунок 5904" descr="\\Proliant\oem-video\Болид\Документы\Логотипы\Logo Болид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liant\oem-video\Болид\Документы\Логотипы\Logo Болид.wm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14" cy="42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55CC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 Narrow" w:hAnsi="Arial Narrow"/>
          <w:b/>
          <w:color w:val="7F7F7F" w:themeColor="text1" w:themeTint="80"/>
          <w:sz w:val="22"/>
          <w:szCs w:val="20"/>
          <w:lang w:val="en-US"/>
        </w:rPr>
      </w:pPr>
    </w:p>
    <w:p w14:paraId="3C6E5052" w14:textId="77777777" w:rsidR="00A5010C" w:rsidRPr="003270D5" w:rsidRDefault="00A5010C" w:rsidP="00A5010C">
      <w:pPr>
        <w:pStyle w:val="afffa"/>
        <w:spacing w:before="0" w:beforeAutospacing="0" w:after="0" w:afterAutospacing="0"/>
        <w:rPr>
          <w:rFonts w:ascii="Arial" w:hAnsi="Arial" w:cs="Arial"/>
          <w:b/>
          <w:color w:val="7F7F7F" w:themeColor="text1" w:themeTint="80"/>
          <w:sz w:val="22"/>
          <w:szCs w:val="20"/>
          <w:lang w:val="en-US"/>
        </w:rPr>
      </w:pPr>
    </w:p>
    <w:p w14:paraId="7FFBC13F" w14:textId="2F9FD41F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b/>
          <w:color w:val="7F7F7F" w:themeColor="text1" w:themeTint="80"/>
          <w:szCs w:val="20"/>
        </w:rPr>
      </w:pPr>
      <w:r w:rsidRPr="003270D5">
        <w:rPr>
          <w:rFonts w:ascii="Arial" w:hAnsi="Arial" w:cs="Arial"/>
          <w:b/>
          <w:color w:val="7F7F7F" w:themeColor="text1" w:themeTint="80"/>
          <w:szCs w:val="20"/>
        </w:rPr>
        <w:t>АО НВП «Болид»</w:t>
      </w:r>
    </w:p>
    <w:p w14:paraId="78317C67" w14:textId="77777777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b/>
          <w:color w:val="7F7F7F" w:themeColor="text1" w:themeTint="80"/>
          <w:sz w:val="22"/>
          <w:szCs w:val="20"/>
        </w:rPr>
      </w:pPr>
    </w:p>
    <w:p w14:paraId="1D7E78A0" w14:textId="77777777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b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b/>
          <w:color w:val="7F7F7F" w:themeColor="text1" w:themeTint="80"/>
          <w:sz w:val="22"/>
          <w:szCs w:val="20"/>
        </w:rPr>
        <w:t>Центральный офис:</w:t>
      </w:r>
    </w:p>
    <w:p w14:paraId="17E659AF" w14:textId="21996A00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Адрес: 141070, Московская обл., г. Королев, ул. Пионерская, </w:t>
      </w:r>
      <w:r w:rsidR="009D6E38"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д. 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4</w:t>
      </w:r>
    </w:p>
    <w:p w14:paraId="7B0B53F4" w14:textId="4C8106EF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Тел.: +7 (495) 775</w:t>
      </w:r>
      <w:r w:rsidR="00904AFF" w:rsidRPr="003270D5">
        <w:rPr>
          <w:rFonts w:ascii="Arial" w:hAnsi="Arial" w:cs="Arial"/>
          <w:color w:val="7F7F7F" w:themeColor="text1" w:themeTint="80"/>
          <w:sz w:val="22"/>
          <w:szCs w:val="20"/>
        </w:rPr>
        <w:noBreakHyphen/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71</w:t>
      </w:r>
      <w:r w:rsidR="00904AFF" w:rsidRPr="003270D5">
        <w:rPr>
          <w:rFonts w:ascii="Arial" w:hAnsi="Arial" w:cs="Arial"/>
          <w:color w:val="7F7F7F" w:themeColor="text1" w:themeTint="80"/>
          <w:sz w:val="22"/>
          <w:szCs w:val="20"/>
        </w:rPr>
        <w:noBreakHyphen/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55</w:t>
      </w:r>
    </w:p>
    <w:p w14:paraId="7CA0BF7B" w14:textId="0745FA88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Режим работы: </w:t>
      </w:r>
      <w:proofErr w:type="spellStart"/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пн</w:t>
      </w:r>
      <w:proofErr w:type="spellEnd"/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 </w:t>
      </w:r>
      <w:r w:rsidR="00CE36E8" w:rsidRPr="003270D5">
        <w:rPr>
          <w:rFonts w:ascii="Arial" w:hAnsi="Arial" w:cs="Arial"/>
          <w:color w:val="7F7F7F" w:themeColor="text1" w:themeTint="80"/>
          <w:sz w:val="22"/>
          <w:szCs w:val="20"/>
        </w:rPr>
        <w:t>–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 </w:t>
      </w:r>
      <w:proofErr w:type="spellStart"/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пт</w:t>
      </w:r>
      <w:proofErr w:type="spellEnd"/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, 9:00 </w:t>
      </w:r>
      <w:r w:rsidR="00CE36E8" w:rsidRPr="003270D5">
        <w:rPr>
          <w:rFonts w:ascii="Arial" w:hAnsi="Arial" w:cs="Arial"/>
          <w:color w:val="7F7F7F" w:themeColor="text1" w:themeTint="80"/>
          <w:sz w:val="22"/>
          <w:szCs w:val="20"/>
        </w:rPr>
        <w:t>–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 18:00</w:t>
      </w:r>
    </w:p>
    <w:p w14:paraId="3DDEDE06" w14:textId="77777777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</w:p>
    <w:p w14:paraId="29F86E43" w14:textId="77777777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b/>
          <w:color w:val="7F7F7F" w:themeColor="text1" w:themeTint="80"/>
          <w:sz w:val="22"/>
          <w:szCs w:val="20"/>
        </w:rPr>
        <w:t xml:space="preserve">Электронная почта: 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info@bolid.ru, </w:t>
      </w:r>
      <w:hyperlink r:id="rId29" w:history="1">
        <w:r w:rsidRPr="003270D5">
          <w:rPr>
            <w:rFonts w:ascii="Arial" w:hAnsi="Arial" w:cs="Arial"/>
            <w:color w:val="7F7F7F" w:themeColor="text1" w:themeTint="80"/>
            <w:sz w:val="22"/>
            <w:szCs w:val="20"/>
          </w:rPr>
          <w:t>sales@bolid.ru</w:t>
        </w:r>
      </w:hyperlink>
    </w:p>
    <w:p w14:paraId="3AAAD143" w14:textId="77777777" w:rsidR="00A57569" w:rsidRPr="003270D5" w:rsidRDefault="00A57569" w:rsidP="00A57569">
      <w:pPr>
        <w:pStyle w:val="afffa"/>
        <w:spacing w:before="0" w:beforeAutospacing="0" w:after="0" w:afterAutospacing="0"/>
        <w:rPr>
          <w:rFonts w:ascii="Arial" w:hAnsi="Arial" w:cs="Arial"/>
          <w:color w:val="7F7F7F" w:themeColor="text1" w:themeTint="80"/>
          <w:sz w:val="22"/>
          <w:szCs w:val="20"/>
        </w:rPr>
      </w:pPr>
      <w:r w:rsidRPr="003270D5">
        <w:rPr>
          <w:rFonts w:ascii="Arial" w:hAnsi="Arial" w:cs="Arial"/>
          <w:b/>
          <w:color w:val="7F7F7F" w:themeColor="text1" w:themeTint="80"/>
          <w:sz w:val="22"/>
          <w:szCs w:val="20"/>
        </w:rPr>
        <w:t>Сайт: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 </w:t>
      </w:r>
      <w:r w:rsidRPr="003270D5">
        <w:rPr>
          <w:rFonts w:ascii="Arial" w:hAnsi="Arial" w:cs="Arial"/>
          <w:color w:val="7F7F7F" w:themeColor="text1" w:themeTint="80"/>
          <w:sz w:val="22"/>
          <w:szCs w:val="20"/>
          <w:lang w:val="en-US"/>
        </w:rPr>
        <w:t>bolid</w:t>
      </w: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>.</w:t>
      </w:r>
      <w:r w:rsidRPr="003270D5">
        <w:rPr>
          <w:rFonts w:ascii="Arial" w:hAnsi="Arial" w:cs="Arial"/>
          <w:color w:val="7F7F7F" w:themeColor="text1" w:themeTint="80"/>
          <w:sz w:val="22"/>
          <w:szCs w:val="20"/>
          <w:lang w:val="en-US"/>
        </w:rPr>
        <w:t>ru</w:t>
      </w:r>
    </w:p>
    <w:p w14:paraId="26A2CC64" w14:textId="74A49800" w:rsidR="00DD0881" w:rsidRPr="00A57569" w:rsidRDefault="00A57569" w:rsidP="00A57569">
      <w:pPr>
        <w:pStyle w:val="afffa"/>
        <w:rPr>
          <w:rFonts w:ascii="Arial" w:hAnsi="Arial" w:cs="Arial"/>
          <w:snapToGrid w:val="0"/>
          <w:color w:val="7F7F7F" w:themeColor="text1" w:themeTint="80"/>
          <w:sz w:val="28"/>
        </w:rPr>
      </w:pPr>
      <w:r w:rsidRPr="003270D5">
        <w:rPr>
          <w:rFonts w:ascii="Arial" w:hAnsi="Arial" w:cs="Arial"/>
          <w:color w:val="7F7F7F" w:themeColor="text1" w:themeTint="80"/>
          <w:sz w:val="22"/>
          <w:szCs w:val="20"/>
        </w:rPr>
        <w:t xml:space="preserve">Все предложения и замечания Вы можете отправлять по адресу </w:t>
      </w:r>
      <w:hyperlink r:id="rId30" w:history="1">
        <w:r w:rsidRPr="003270D5">
          <w:rPr>
            <w:rFonts w:ascii="Arial" w:hAnsi="Arial" w:cs="Arial"/>
            <w:color w:val="7F7F7F" w:themeColor="text1" w:themeTint="80"/>
            <w:sz w:val="22"/>
            <w:szCs w:val="20"/>
          </w:rPr>
          <w:t>support@bolid.ru</w:t>
        </w:r>
      </w:hyperlink>
    </w:p>
    <w:sectPr w:rsidR="00DD0881" w:rsidRPr="00A57569" w:rsidSect="0090080A">
      <w:headerReference w:type="default" r:id="rId31"/>
      <w:footerReference w:type="default" r:id="rId32"/>
      <w:pgSz w:w="11907" w:h="16840" w:code="9"/>
      <w:pgMar w:top="1134" w:right="850" w:bottom="1134" w:left="1701" w:header="907" w:footer="0" w:gutter="0"/>
      <w:pgNumType w:start="6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DF4AB" w14:textId="77777777" w:rsidR="006718C3" w:rsidRDefault="006718C3" w:rsidP="005977BB">
      <w:r>
        <w:separator/>
      </w:r>
    </w:p>
  </w:endnote>
  <w:endnote w:type="continuationSeparator" w:id="0">
    <w:p w14:paraId="37319A54" w14:textId="77777777" w:rsidR="006718C3" w:rsidRDefault="006718C3" w:rsidP="0059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R)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etaNormalLF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Bahnschrift Light"/>
    <w:charset w:val="CC"/>
    <w:family w:val="swiss"/>
    <w:pitch w:val="variable"/>
    <w:sig w:usb0="00000001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omtImperial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3B044" w14:textId="77777777" w:rsidR="003670ED" w:rsidRDefault="003670E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C7DC8" w14:textId="46E8429E" w:rsidR="006718C3" w:rsidRPr="00CB786A" w:rsidRDefault="006718C3" w:rsidP="00CB786A">
    <w:pPr>
      <w:tabs>
        <w:tab w:val="left" w:pos="10065"/>
      </w:tabs>
      <w:spacing w:line="276" w:lineRule="auto"/>
      <w:rPr>
        <w:rFonts w:cs="Arial"/>
        <w:b/>
        <w:color w:val="0070C0"/>
        <w:sz w:val="36"/>
        <w:szCs w:val="24"/>
      </w:rPr>
    </w:pPr>
    <w:r w:rsidRPr="008022F1">
      <w:rPr>
        <w:rFonts w:eastAsia="SimSun" w:cs="Arial"/>
        <w:b/>
        <w:noProof/>
        <w:color w:val="0070C0"/>
        <w:szCs w:val="24"/>
      </w:rPr>
      <w:drawing>
        <wp:anchor distT="0" distB="0" distL="114300" distR="114300" simplePos="0" relativeHeight="251665408" behindDoc="0" locked="0" layoutInCell="1" allowOverlap="1" wp14:anchorId="656E7EA5" wp14:editId="23A21E25">
          <wp:simplePos x="0" y="0"/>
          <wp:positionH relativeFrom="column">
            <wp:posOffset>49530</wp:posOffset>
          </wp:positionH>
          <wp:positionV relativeFrom="paragraph">
            <wp:posOffset>101249</wp:posOffset>
          </wp:positionV>
          <wp:extent cx="301925" cy="293298"/>
          <wp:effectExtent l="0" t="0" r="3175" b="0"/>
          <wp:wrapNone/>
          <wp:docPr id="3" name="Рисунок 3" descr="C:\Users\lendel\Desktop\EA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C:\Users\lendel\Desktop\EA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25" cy="293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6FC5E" w14:textId="77777777" w:rsidR="003670ED" w:rsidRDefault="003670ED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A872F" w14:textId="0B4BE201" w:rsidR="006718C3" w:rsidRPr="000E6EAA" w:rsidRDefault="006718C3" w:rsidP="00F63ACA">
    <w:pPr>
      <w:pStyle w:val="a9"/>
      <w:tabs>
        <w:tab w:val="left" w:pos="6932"/>
      </w:tabs>
      <w:ind w:left="-675"/>
      <w:jc w:val="right"/>
      <w:rPr>
        <w:rFonts w:cs="Arial"/>
        <w:color w:val="0070C0"/>
        <w:sz w:val="28"/>
        <w:szCs w:val="28"/>
      </w:rPr>
    </w:pPr>
    <w:r w:rsidRPr="00DA4409">
      <w:rPr>
        <w:b/>
        <w:noProof/>
        <w:color w:val="4F81BD" w:themeColor="accent1"/>
        <w:sz w:val="28"/>
        <w:szCs w:val="28"/>
        <w:lang w:eastAsia="ru-RU"/>
      </w:rPr>
      <w:drawing>
        <wp:anchor distT="0" distB="0" distL="114300" distR="114300" simplePos="0" relativeHeight="251666432" behindDoc="1" locked="0" layoutInCell="1" allowOverlap="1" wp14:anchorId="0F9883C3" wp14:editId="3F179C46">
          <wp:simplePos x="0" y="0"/>
          <wp:positionH relativeFrom="column">
            <wp:posOffset>-2540</wp:posOffset>
          </wp:positionH>
          <wp:positionV relativeFrom="paragraph">
            <wp:posOffset>-135926</wp:posOffset>
          </wp:positionV>
          <wp:extent cx="1066800" cy="287020"/>
          <wp:effectExtent l="0" t="0" r="0" b="0"/>
          <wp:wrapNone/>
          <wp:docPr id="9" name="Рисунок 9" descr="C:\Users\ilyina\Documents\Downloads\logo_грд_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0" descr="C:\Users\ilyina\Documents\Downloads\logo_грд_50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26489"/>
                  <a:stretch/>
                </pic:blipFill>
                <pic:spPr bwMode="auto">
                  <a:xfrm>
                    <a:off x="0" y="0"/>
                    <a:ext cx="1066800" cy="287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  <w:r>
      <w:tab/>
    </w:r>
    <w:r>
      <w:rPr>
        <w:rFonts w:cs="Arial"/>
        <w:color w:val="0070C0"/>
        <w:sz w:val="20"/>
        <w:szCs w:val="28"/>
      </w:rPr>
      <w:fldChar w:fldCharType="begin"/>
    </w:r>
    <w:r w:rsidRPr="000E6EAA">
      <w:rPr>
        <w:rFonts w:cs="Arial"/>
        <w:color w:val="0070C0"/>
        <w:sz w:val="20"/>
        <w:szCs w:val="28"/>
      </w:rPr>
      <w:instrText xml:space="preserve"> DOCPROPERTY  "Наименование изделия"  \* MERGEFORMAT </w:instrText>
    </w:r>
    <w:r>
      <w:rPr>
        <w:rFonts w:cs="Arial"/>
        <w:color w:val="0070C0"/>
        <w:sz w:val="20"/>
        <w:szCs w:val="28"/>
      </w:rPr>
      <w:fldChar w:fldCharType="separate"/>
    </w:r>
    <w:r w:rsidR="006936BA">
      <w:rPr>
        <w:rFonts w:cs="Arial"/>
        <w:color w:val="0070C0"/>
        <w:sz w:val="20"/>
        <w:szCs w:val="28"/>
      </w:rPr>
      <w:t>BOLID TK-01</w:t>
    </w:r>
    <w:r>
      <w:rPr>
        <w:rFonts w:cs="Arial"/>
        <w:color w:val="0070C0"/>
        <w:sz w:val="20"/>
        <w:szCs w:val="28"/>
      </w:rPr>
      <w:fldChar w:fldCharType="end"/>
    </w:r>
    <w:r>
      <w:rPr>
        <w:rFonts w:cs="Arial"/>
        <w:color w:val="0070C0"/>
        <w:sz w:val="20"/>
        <w:szCs w:val="28"/>
      </w:rPr>
      <w:t xml:space="preserve"> </w:t>
    </w:r>
    <w:r>
      <w:rPr>
        <w:rFonts w:cs="Arial"/>
        <w:color w:val="0070C0"/>
        <w:sz w:val="20"/>
        <w:szCs w:val="28"/>
      </w:rPr>
      <w:fldChar w:fldCharType="begin"/>
    </w:r>
    <w:r w:rsidRPr="000E6EAA">
      <w:rPr>
        <w:rFonts w:cs="Arial"/>
        <w:color w:val="0070C0"/>
        <w:sz w:val="20"/>
        <w:szCs w:val="28"/>
      </w:rPr>
      <w:instrText xml:space="preserve"> DOCPROPERTY  "Обозначение документа"  \* MERGEFORMAT </w:instrText>
    </w:r>
    <w:r>
      <w:rPr>
        <w:rFonts w:cs="Arial"/>
        <w:color w:val="0070C0"/>
        <w:sz w:val="20"/>
        <w:szCs w:val="28"/>
      </w:rPr>
      <w:fldChar w:fldCharType="separate"/>
    </w:r>
    <w:r w:rsidR="006936BA">
      <w:rPr>
        <w:rFonts w:cs="Arial"/>
        <w:color w:val="0070C0"/>
        <w:sz w:val="20"/>
        <w:szCs w:val="28"/>
      </w:rPr>
      <w:t xml:space="preserve">АЦДР.421949.001 </w:t>
    </w:r>
    <w:proofErr w:type="spellStart"/>
    <w:r w:rsidR="006936BA">
      <w:rPr>
        <w:rFonts w:cs="Arial"/>
        <w:color w:val="0070C0"/>
        <w:sz w:val="20"/>
        <w:szCs w:val="28"/>
      </w:rPr>
      <w:t>РЭп</w:t>
    </w:r>
    <w:proofErr w:type="spellEnd"/>
    <w:r>
      <w:rPr>
        <w:rFonts w:cs="Arial"/>
        <w:color w:val="0070C0"/>
        <w:sz w:val="20"/>
        <w:szCs w:val="28"/>
      </w:rPr>
      <w:fldChar w:fldCharType="end"/>
    </w:r>
    <w:r w:rsidRPr="00D05828">
      <w:rPr>
        <w:rFonts w:cs="Arial"/>
        <w:color w:val="0070C0"/>
        <w:sz w:val="20"/>
        <w:szCs w:val="28"/>
      </w:rPr>
      <w:t xml:space="preserve"> </w:t>
    </w:r>
    <w:r w:rsidR="003670ED">
      <w:rPr>
        <w:rFonts w:cs="Arial"/>
        <w:color w:val="0070C0"/>
        <w:sz w:val="20"/>
        <w:szCs w:val="28"/>
      </w:rPr>
      <w:t>от 23</w:t>
    </w:r>
    <w:bookmarkStart w:id="53" w:name="_GoBack"/>
    <w:bookmarkEnd w:id="53"/>
    <w:r w:rsidRPr="003270D5">
      <w:rPr>
        <w:rFonts w:cs="Arial"/>
        <w:color w:val="0070C0"/>
        <w:sz w:val="20"/>
        <w:szCs w:val="28"/>
      </w:rPr>
      <w:t>.</w:t>
    </w:r>
    <w:r>
      <w:rPr>
        <w:rFonts w:cs="Arial"/>
        <w:color w:val="0070C0"/>
        <w:sz w:val="20"/>
        <w:szCs w:val="28"/>
      </w:rPr>
      <w:t>07.2026</w:t>
    </w:r>
  </w:p>
  <w:p w14:paraId="53C2251D" w14:textId="7C36E98B" w:rsidR="006718C3" w:rsidRPr="00DA4409" w:rsidRDefault="006718C3" w:rsidP="00AC47DA">
    <w:pPr>
      <w:pStyle w:val="a9"/>
      <w:tabs>
        <w:tab w:val="left" w:pos="6932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7D2AF" w14:textId="77777777" w:rsidR="006718C3" w:rsidRDefault="006718C3" w:rsidP="0090080A">
    <w:pPr>
      <w:pStyle w:val="a9"/>
      <w:tabs>
        <w:tab w:val="left" w:pos="1065"/>
      </w:tabs>
      <w:ind w:right="360"/>
      <w:jc w:val="center"/>
      <w:rPr>
        <w:sz w:val="24"/>
      </w:rPr>
    </w:pPr>
  </w:p>
  <w:sdt>
    <w:sdtPr>
      <w:rPr>
        <w:sz w:val="24"/>
      </w:rPr>
      <w:id w:val="2006698905"/>
      <w:docPartObj>
        <w:docPartGallery w:val="Page Numbers (Bottom of Page)"/>
        <w:docPartUnique/>
      </w:docPartObj>
    </w:sdtPr>
    <w:sdtEndPr>
      <w:rPr>
        <w:rFonts w:ascii="Times New Roman" w:eastAsia="SimSun" w:hAnsi="Times New Roman"/>
        <w:color w:val="365F91" w:themeColor="accent1" w:themeShade="BF"/>
        <w:szCs w:val="24"/>
        <w:lang w:val="en-US" w:eastAsia="zh-CN"/>
      </w:rPr>
    </w:sdtEndPr>
    <w:sdtContent>
      <w:p w14:paraId="2AAA6309" w14:textId="77777777" w:rsidR="006718C3" w:rsidRPr="008551CB" w:rsidRDefault="006718C3" w:rsidP="0090080A">
        <w:pPr>
          <w:pStyle w:val="a9"/>
          <w:tabs>
            <w:tab w:val="left" w:pos="1065"/>
          </w:tabs>
          <w:ind w:right="360"/>
          <w:jc w:val="center"/>
          <w:rPr>
            <w:rFonts w:ascii="Arial Narrow" w:eastAsia="SimSun" w:hAnsi="Arial Narrow"/>
            <w:color w:val="365F91" w:themeColor="accent1" w:themeShade="BF"/>
            <w:sz w:val="24"/>
            <w:szCs w:val="24"/>
            <w:lang w:eastAsia="zh-CN"/>
          </w:rPr>
        </w:pPr>
      </w:p>
      <w:p w14:paraId="65A6137A" w14:textId="77777777" w:rsidR="006718C3" w:rsidRPr="008551CB" w:rsidRDefault="006936BA" w:rsidP="0090080A">
        <w:pPr>
          <w:pStyle w:val="a9"/>
          <w:tabs>
            <w:tab w:val="left" w:pos="1065"/>
          </w:tabs>
          <w:ind w:right="360"/>
          <w:rPr>
            <w:rFonts w:ascii="Arial Narrow" w:hAnsi="Arial Narrow"/>
            <w:b/>
            <w:color w:val="365F91" w:themeColor="accent1" w:themeShade="BF"/>
            <w:sz w:val="2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102CA" w14:textId="77777777" w:rsidR="006718C3" w:rsidRDefault="006718C3" w:rsidP="005977BB">
      <w:r>
        <w:separator/>
      </w:r>
    </w:p>
  </w:footnote>
  <w:footnote w:type="continuationSeparator" w:id="0">
    <w:p w14:paraId="4AA9E286" w14:textId="77777777" w:rsidR="006718C3" w:rsidRDefault="006718C3" w:rsidP="00597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D9E18" w14:textId="77777777" w:rsidR="003670ED" w:rsidRDefault="003670E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CB70D" w14:textId="4B3F3BF0" w:rsidR="006718C3" w:rsidRDefault="006718C3">
    <w:pPr>
      <w:pStyle w:val="a7"/>
    </w:pPr>
    <w:r>
      <w:rPr>
        <w:noProof/>
        <w:lang w:eastAsia="ru-RU"/>
      </w:rPr>
      <w:drawing>
        <wp:inline distT="0" distB="0" distL="0" distR="0" wp14:anchorId="0C20342B" wp14:editId="53EB51A2">
          <wp:extent cx="1479600" cy="378000"/>
          <wp:effectExtent l="0" t="0" r="6350" b="3175"/>
          <wp:docPr id="8" name="Рисунок 8" descr="C:\Users\lendel\Desktop\Logo Болид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ndel\Desktop\Logo Болид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AF595" w14:textId="77777777" w:rsidR="003670ED" w:rsidRDefault="003670ED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6B06A" w14:textId="43B4BF52" w:rsidR="006718C3" w:rsidRPr="00DA4409" w:rsidRDefault="006718C3" w:rsidP="007C2650">
    <w:pPr>
      <w:pStyle w:val="a9"/>
      <w:tabs>
        <w:tab w:val="left" w:pos="1065"/>
        <w:tab w:val="center" w:pos="10065"/>
      </w:tabs>
      <w:ind w:right="142"/>
      <w:rPr>
        <w:rFonts w:eastAsia="SimSun" w:cs="Arial"/>
        <w:color w:val="365F91" w:themeColor="accent1" w:themeShade="BF"/>
        <w:sz w:val="28"/>
        <w:szCs w:val="28"/>
        <w:lang w:eastAsia="zh-CN"/>
      </w:rPr>
    </w:pPr>
    <w:r>
      <w:rPr>
        <w:rFonts w:cs="Arial"/>
        <w:b/>
        <w:color w:val="0070C0"/>
        <w:sz w:val="28"/>
        <w:szCs w:val="28"/>
      </w:rPr>
      <w:fldChar w:fldCharType="begin"/>
    </w:r>
    <w:r w:rsidRPr="000E6EAA">
      <w:rPr>
        <w:rFonts w:cs="Arial"/>
        <w:b/>
        <w:color w:val="0070C0"/>
        <w:sz w:val="28"/>
        <w:szCs w:val="28"/>
      </w:rPr>
      <w:instrText xml:space="preserve"> DOCPROPERTY  "Наименование изделия"  \* MERGEFORMAT </w:instrText>
    </w:r>
    <w:r>
      <w:rPr>
        <w:rFonts w:cs="Arial"/>
        <w:b/>
        <w:color w:val="0070C0"/>
        <w:sz w:val="28"/>
        <w:szCs w:val="28"/>
      </w:rPr>
      <w:fldChar w:fldCharType="separate"/>
    </w:r>
    <w:r w:rsidR="006936BA">
      <w:rPr>
        <w:rFonts w:cs="Arial"/>
        <w:b/>
        <w:color w:val="0070C0"/>
        <w:sz w:val="28"/>
        <w:szCs w:val="28"/>
      </w:rPr>
      <w:t>BOLID TK-01</w:t>
    </w:r>
    <w:r>
      <w:rPr>
        <w:rFonts w:cs="Arial"/>
        <w:b/>
        <w:color w:val="0070C0"/>
        <w:sz w:val="28"/>
        <w:szCs w:val="28"/>
      </w:rPr>
      <w:fldChar w:fldCharType="end"/>
    </w:r>
    <w:r w:rsidRPr="00CA1E73">
      <w:rPr>
        <w:rFonts w:cs="Arial"/>
        <w:b/>
        <w:color w:val="0070C0"/>
        <w:sz w:val="28"/>
        <w:szCs w:val="28"/>
      </w:rPr>
      <w:t xml:space="preserve">. </w:t>
    </w:r>
    <w:r>
      <w:rPr>
        <w:rFonts w:cs="Arial"/>
        <w:b/>
        <w:color w:val="0070C0"/>
        <w:sz w:val="28"/>
        <w:szCs w:val="28"/>
      </w:rPr>
      <w:fldChar w:fldCharType="begin"/>
    </w:r>
    <w:r w:rsidRPr="000E6EAA">
      <w:rPr>
        <w:rFonts w:cs="Arial"/>
        <w:b/>
        <w:color w:val="0070C0"/>
        <w:sz w:val="28"/>
        <w:szCs w:val="28"/>
      </w:rPr>
      <w:instrText xml:space="preserve"> DOCPROPERTY  "Наименование документа"  \* MERGEFORMAT </w:instrText>
    </w:r>
    <w:r>
      <w:rPr>
        <w:rFonts w:cs="Arial"/>
        <w:b/>
        <w:color w:val="0070C0"/>
        <w:sz w:val="28"/>
        <w:szCs w:val="28"/>
      </w:rPr>
      <w:fldChar w:fldCharType="separate"/>
    </w:r>
    <w:r w:rsidR="006936BA">
      <w:rPr>
        <w:rFonts w:cs="Arial"/>
        <w:b/>
        <w:color w:val="0070C0"/>
        <w:sz w:val="28"/>
        <w:szCs w:val="28"/>
      </w:rPr>
      <w:t>Руководство по эксплуатации</w:t>
    </w:r>
    <w:r>
      <w:rPr>
        <w:rFonts w:cs="Arial"/>
        <w:b/>
        <w:color w:val="0070C0"/>
        <w:sz w:val="28"/>
        <w:szCs w:val="28"/>
      </w:rPr>
      <w:fldChar w:fldCharType="end"/>
    </w:r>
    <w:r w:rsidRPr="00DA4409">
      <w:rPr>
        <w:rFonts w:cs="Arial"/>
        <w:b/>
        <w:color w:val="365F91" w:themeColor="accent1" w:themeShade="BF"/>
        <w:sz w:val="28"/>
        <w:szCs w:val="28"/>
      </w:rPr>
      <w:tab/>
    </w:r>
    <w:r w:rsidRPr="00DA4409">
      <w:rPr>
        <w:rFonts w:cs="Arial"/>
        <w:b/>
        <w:color w:val="365F91" w:themeColor="accent1" w:themeShade="BF"/>
        <w:sz w:val="28"/>
        <w:szCs w:val="28"/>
      </w:rPr>
      <w:tab/>
    </w:r>
    <w:r w:rsidRPr="00DA4409">
      <w:rPr>
        <w:rFonts w:eastAsia="SimSun" w:cs="Arial"/>
        <w:color w:val="365F91" w:themeColor="accent1" w:themeShade="BF"/>
        <w:sz w:val="28"/>
        <w:szCs w:val="28"/>
        <w:lang w:val="en-US" w:eastAsia="zh-CN"/>
      </w:rPr>
      <w:fldChar w:fldCharType="begin"/>
    </w:r>
    <w:r w:rsidRPr="00DA4409">
      <w:rPr>
        <w:rFonts w:eastAsia="SimSun" w:cs="Arial"/>
        <w:color w:val="365F91" w:themeColor="accent1" w:themeShade="BF"/>
        <w:sz w:val="28"/>
        <w:szCs w:val="28"/>
        <w:lang w:val="en-US" w:eastAsia="zh-CN"/>
      </w:rPr>
      <w:instrText>PAGE</w:instrText>
    </w:r>
    <w:r w:rsidRPr="00DA4409">
      <w:rPr>
        <w:rFonts w:eastAsia="SimSun" w:cs="Arial"/>
        <w:color w:val="365F91" w:themeColor="accent1" w:themeShade="BF"/>
        <w:sz w:val="28"/>
        <w:szCs w:val="28"/>
        <w:lang w:eastAsia="zh-CN"/>
      </w:rPr>
      <w:instrText xml:space="preserve">   \* </w:instrText>
    </w:r>
    <w:r w:rsidRPr="00DA4409">
      <w:rPr>
        <w:rFonts w:eastAsia="SimSun" w:cs="Arial"/>
        <w:color w:val="365F91" w:themeColor="accent1" w:themeShade="BF"/>
        <w:sz w:val="28"/>
        <w:szCs w:val="28"/>
        <w:lang w:val="en-US" w:eastAsia="zh-CN"/>
      </w:rPr>
      <w:instrText>MERGEFORMAT</w:instrText>
    </w:r>
    <w:r w:rsidRPr="00DA4409">
      <w:rPr>
        <w:rFonts w:eastAsia="SimSun" w:cs="Arial"/>
        <w:color w:val="365F91" w:themeColor="accent1" w:themeShade="BF"/>
        <w:sz w:val="28"/>
        <w:szCs w:val="28"/>
        <w:lang w:val="en-US" w:eastAsia="zh-CN"/>
      </w:rPr>
      <w:fldChar w:fldCharType="separate"/>
    </w:r>
    <w:r w:rsidR="006936BA" w:rsidRPr="006936BA">
      <w:rPr>
        <w:rFonts w:eastAsia="SimSun" w:cs="Arial"/>
        <w:noProof/>
        <w:color w:val="365F91" w:themeColor="accent1" w:themeShade="BF"/>
        <w:sz w:val="28"/>
        <w:szCs w:val="28"/>
        <w:lang w:eastAsia="zh-CN"/>
      </w:rPr>
      <w:t>2</w:t>
    </w:r>
    <w:r w:rsidRPr="00DA4409">
      <w:rPr>
        <w:rFonts w:eastAsia="SimSun" w:cs="Arial"/>
        <w:color w:val="365F91" w:themeColor="accent1" w:themeShade="BF"/>
        <w:sz w:val="28"/>
        <w:szCs w:val="28"/>
        <w:lang w:val="en-US" w:eastAsia="zh-CN"/>
      </w:rPr>
      <w:fldChar w:fldCharType="end"/>
    </w:r>
  </w:p>
  <w:p w14:paraId="29DA8982" w14:textId="77777777" w:rsidR="006718C3" w:rsidRPr="00DA4409" w:rsidRDefault="006718C3" w:rsidP="008976C7">
    <w:pPr>
      <w:pStyle w:val="a7"/>
      <w:pBdr>
        <w:between w:val="single" w:sz="6" w:space="1" w:color="auto"/>
      </w:pBdr>
      <w:jc w:val="both"/>
      <w:rPr>
        <w:i/>
        <w:sz w:val="28"/>
        <w:szCs w:val="28"/>
      </w:rPr>
    </w:pPr>
    <w:r>
      <w:rPr>
        <w:b/>
        <w:noProof/>
        <w:color w:val="4F81BD" w:themeColor="accent1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82932E" wp14:editId="19553656">
              <wp:simplePos x="0" y="0"/>
              <wp:positionH relativeFrom="column">
                <wp:posOffset>-1080135</wp:posOffset>
              </wp:positionH>
              <wp:positionV relativeFrom="paragraph">
                <wp:posOffset>57150</wp:posOffset>
              </wp:positionV>
              <wp:extent cx="5659755" cy="45720"/>
              <wp:effectExtent l="0" t="0" r="0" b="0"/>
              <wp:wrapNone/>
              <wp:docPr id="33" name="Прямоугольник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9755" cy="4572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70C0"/>
                          </a:gs>
                          <a:gs pos="98333">
                            <a:schemeClr val="accent1">
                              <a:tint val="44500"/>
                              <a:satMod val="160000"/>
                              <a:lumMod val="0"/>
                              <a:lumOff val="100000"/>
                            </a:schemeClr>
                          </a:gs>
                          <a:gs pos="50000">
                            <a:srgbClr val="0070C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42841A8" id="Прямоугольник 27" o:spid="_x0000_s1026" style="position:absolute;margin-left:-85.05pt;margin-top:4.5pt;width:445.65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" fillcolor="#0070c0" stroked="f" strokeweight="2pt">
              <v:fill color2="white [20]" angle="90" colors="0 #0070c0;.5 #0070c0;64444f white" focus="100%" type="gradient">
                <o:fill v:ext="view" type="gradientUnscaled"/>
              </v:fill>
            </v:rect>
          </w:pict>
        </mc:Fallback>
      </mc:AlternateContent>
    </w:r>
  </w:p>
  <w:p w14:paraId="3FDA0024" w14:textId="77777777" w:rsidR="006718C3" w:rsidRPr="00DA4409" w:rsidRDefault="006718C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FD868" w14:textId="77777777" w:rsidR="006718C3" w:rsidRPr="00E735C3" w:rsidRDefault="006718C3" w:rsidP="0090080A">
    <w:pPr>
      <w:pStyle w:val="a9"/>
      <w:tabs>
        <w:tab w:val="left" w:pos="1065"/>
        <w:tab w:val="center" w:pos="9214"/>
      </w:tabs>
      <w:ind w:right="142"/>
      <w:rPr>
        <w:rFonts w:eastAsia="SimSun" w:cs="Arial"/>
        <w:color w:val="365F91" w:themeColor="accent1" w:themeShade="BF"/>
        <w:szCs w:val="24"/>
        <w:lang w:eastAsia="zh-CN"/>
      </w:rPr>
    </w:pPr>
    <w:r>
      <w:rPr>
        <w:rFonts w:cs="Arial"/>
        <w:b/>
        <w:color w:val="0070C0"/>
        <w:sz w:val="24"/>
      </w:rPr>
      <w:t>Дополнительная информация</w:t>
    </w:r>
    <w:r w:rsidRPr="00E735C3">
      <w:rPr>
        <w:rFonts w:cs="Arial"/>
        <w:b/>
        <w:color w:val="365F91" w:themeColor="accent1" w:themeShade="BF"/>
        <w:sz w:val="24"/>
      </w:rPr>
      <w:tab/>
    </w:r>
  </w:p>
  <w:p w14:paraId="4D8DEB11" w14:textId="77777777" w:rsidR="006718C3" w:rsidRPr="004012FB" w:rsidRDefault="006718C3" w:rsidP="0090080A">
    <w:pPr>
      <w:pStyle w:val="a7"/>
      <w:pBdr>
        <w:between w:val="single" w:sz="6" w:space="1" w:color="auto"/>
      </w:pBdr>
      <w:jc w:val="both"/>
      <w:rPr>
        <w:rFonts w:ascii="Times New Roman" w:hAnsi="Times New Roman"/>
        <w:i/>
      </w:rPr>
    </w:pPr>
    <w:r>
      <w:rPr>
        <w:rFonts w:ascii="Arial Narrow" w:hAnsi="Arial Narrow"/>
        <w:b/>
        <w:noProof/>
        <w:color w:val="4F81BD" w:themeColor="accent1"/>
        <w:sz w:val="28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C2A4CD9" wp14:editId="0DD30457">
              <wp:simplePos x="0" y="0"/>
              <wp:positionH relativeFrom="column">
                <wp:posOffset>-1080135</wp:posOffset>
              </wp:positionH>
              <wp:positionV relativeFrom="paragraph">
                <wp:posOffset>59690</wp:posOffset>
              </wp:positionV>
              <wp:extent cx="5524500" cy="45720"/>
              <wp:effectExtent l="0" t="0" r="0" b="0"/>
              <wp:wrapNone/>
              <wp:docPr id="29" name="Прямоугольник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4500" cy="4572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70C0"/>
                          </a:gs>
                          <a:gs pos="98333">
                            <a:schemeClr val="accent1">
                              <a:tint val="44500"/>
                              <a:satMod val="160000"/>
                              <a:lumMod val="0"/>
                              <a:lumOff val="100000"/>
                            </a:schemeClr>
                          </a:gs>
                          <a:gs pos="50000">
                            <a:srgbClr val="0070C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DFFEF0D" id="Прямоугольник 30" o:spid="_x0000_s1026" style="position:absolute;margin-left:-85.05pt;margin-top:4.7pt;width:435pt;height:3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" fillcolor="#0070c0" stroked="f" strokeweight="2pt">
              <v:fill color2="white [20]" angle="90" colors="0 #0070c0;.5 #0070c0;64444f white" focus="100%" type="gradient">
                <o:fill v:ext="view" type="gradientUnscaled"/>
              </v:fill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pStyle w:val="-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OpenSymbol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2"/>
      <w:numFmt w:val="bullet"/>
      <w:lvlText w:val=""/>
      <w:lvlJc w:val="left"/>
      <w:pPr>
        <w:tabs>
          <w:tab w:val="num" w:pos="928"/>
        </w:tabs>
        <w:ind w:left="928" w:hanging="360"/>
      </w:pPr>
      <w:rPr>
        <w:rFonts w:ascii="Webdings" w:hAnsi="Webdings"/>
        <w:sz w:val="32"/>
        <w:szCs w:val="3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E"/>
    <w:multiLevelType w:val="multilevel"/>
    <w:tmpl w:val="0000000E"/>
    <w:name w:val="WW8Num16"/>
    <w:lvl w:ilvl="0">
      <w:start w:val="1"/>
      <w:numFmt w:val="decimal"/>
      <w:pStyle w:val="-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1D90313"/>
    <w:multiLevelType w:val="hybridMultilevel"/>
    <w:tmpl w:val="1820FBB8"/>
    <w:lvl w:ilvl="0" w:tplc="A672FF7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F541FAE" w:tentative="1">
      <w:start w:val="1"/>
      <w:numFmt w:val="bullet"/>
      <w:pStyle w:val="7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FCAC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435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7EC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E88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8B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41F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2A7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3B2C94"/>
    <w:multiLevelType w:val="hybridMultilevel"/>
    <w:tmpl w:val="1820FBB8"/>
    <w:lvl w:ilvl="0" w:tplc="36A026F2">
      <w:start w:val="1"/>
      <w:numFmt w:val="bullet"/>
      <w:lvlText w:val="·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69F8B104" w:tentative="1">
      <w:start w:val="1"/>
      <w:numFmt w:val="bullet"/>
      <w:pStyle w:val="2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23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Ansi="Courier New" w:hint="default"/>
      </w:rPr>
    </w:lvl>
    <w:lvl w:ilvl="3" w:tplc="040EDA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22D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2ED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655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7E0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22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D65A45"/>
    <w:multiLevelType w:val="hybridMultilevel"/>
    <w:tmpl w:val="CFA6A474"/>
    <w:lvl w:ilvl="0" w:tplc="7FD21528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236C6590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36EF092" w:tentative="1">
      <w:start w:val="1"/>
      <w:numFmt w:val="bullet"/>
      <w:pStyle w:val="691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552CAD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E0C8014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718BA0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8AC04C10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735E3A9C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7A2ACE4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0E3F403F"/>
    <w:multiLevelType w:val="hybridMultilevel"/>
    <w:tmpl w:val="13089820"/>
    <w:lvl w:ilvl="0" w:tplc="98EE8686">
      <w:start w:val="1"/>
      <w:numFmt w:val="bullet"/>
      <w:pStyle w:val="a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>
    <w:nsid w:val="11897994"/>
    <w:multiLevelType w:val="hybridMultilevel"/>
    <w:tmpl w:val="E3D87554"/>
    <w:lvl w:ilvl="0" w:tplc="01BAA4B2">
      <w:start w:val="1"/>
      <w:numFmt w:val="bullet"/>
      <w:pStyle w:val="0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9C391A"/>
    <w:multiLevelType w:val="multilevel"/>
    <w:tmpl w:val="36467FE6"/>
    <w:lvl w:ilvl="0">
      <w:start w:val="1"/>
      <w:numFmt w:val="decimal"/>
      <w:lvlText w:val="%1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pStyle w:val="41"/>
      <w:lvlText w:val="%1.%2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0" w:firstLine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9"/>
        </w:tabs>
        <w:ind w:left="0" w:firstLine="709"/>
      </w:pPr>
      <w:rPr>
        <w:rFonts w:hint="default"/>
      </w:rPr>
    </w:lvl>
  </w:abstractNum>
  <w:abstractNum w:abstractNumId="8">
    <w:nsid w:val="24981AB3"/>
    <w:multiLevelType w:val="hybridMultilevel"/>
    <w:tmpl w:val="EBA4B54A"/>
    <w:lvl w:ilvl="0" w:tplc="5DC8394C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9">
    <w:nsid w:val="2B440627"/>
    <w:multiLevelType w:val="multilevel"/>
    <w:tmpl w:val="81EA582E"/>
    <w:lvl w:ilvl="0">
      <w:start w:val="1"/>
      <w:numFmt w:val="decimal"/>
      <w:pStyle w:val="61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89"/>
        </w:tabs>
        <w:ind w:left="1689" w:hanging="13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3"/>
        </w:tabs>
        <w:ind w:left="2043" w:hanging="13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97"/>
        </w:tabs>
        <w:ind w:left="2397" w:hanging="13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51"/>
        </w:tabs>
        <w:ind w:left="2751" w:hanging="13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05"/>
        </w:tabs>
        <w:ind w:left="3105" w:hanging="13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0">
    <w:nsid w:val="30E15E70"/>
    <w:multiLevelType w:val="multilevel"/>
    <w:tmpl w:val="1FA8C7EE"/>
    <w:lvl w:ilvl="0">
      <w:start w:val="1"/>
      <w:numFmt w:val="decimal"/>
      <w:pStyle w:val="a0"/>
      <w:suff w:val="space"/>
      <w:lvlText w:val="6.%1"/>
      <w:lvlJc w:val="left"/>
      <w:pPr>
        <w:ind w:left="1291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6.%2"/>
      <w:lvlJc w:val="left"/>
      <w:pPr>
        <w:ind w:left="0" w:firstLine="680"/>
      </w:pPr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6.7.%3."/>
      <w:lvlJc w:val="left"/>
      <w:pPr>
        <w:ind w:left="316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80"/>
        </w:tabs>
        <w:ind w:left="20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0"/>
        </w:tabs>
        <w:ind w:left="2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20"/>
        </w:tabs>
        <w:ind w:left="208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0"/>
        </w:tabs>
        <w:ind w:left="208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0"/>
        </w:tabs>
        <w:ind w:left="2080" w:firstLine="0"/>
      </w:pPr>
      <w:rPr>
        <w:rFonts w:hint="default"/>
      </w:rPr>
    </w:lvl>
  </w:abstractNum>
  <w:abstractNum w:abstractNumId="11">
    <w:nsid w:val="31D907A5"/>
    <w:multiLevelType w:val="multilevel"/>
    <w:tmpl w:val="F5D47962"/>
    <w:name w:val="WW8Num32"/>
    <w:lvl w:ilvl="0">
      <w:start w:val="1"/>
      <w:numFmt w:val="decimal"/>
      <w:suff w:val="space"/>
      <w:lvlText w:val="%1."/>
      <w:lvlJc w:val="left"/>
      <w:pPr>
        <w:ind w:left="1371" w:firstLine="0"/>
      </w:pPr>
      <w:rPr>
        <w:rFonts w:hint="default"/>
      </w:rPr>
    </w:lvl>
    <w:lvl w:ilvl="1">
      <w:start w:val="1"/>
      <w:numFmt w:val="decimal"/>
      <w:pStyle w:val="-1"/>
      <w:suff w:val="space"/>
      <w:lvlText w:val="2.%2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40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00"/>
        </w:tabs>
        <w:ind w:left="140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00"/>
        </w:tabs>
        <w:ind w:left="14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0"/>
        </w:tabs>
        <w:ind w:left="140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0"/>
        </w:tabs>
        <w:ind w:left="140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0"/>
        </w:tabs>
        <w:ind w:left="1400" w:firstLine="0"/>
      </w:pPr>
      <w:rPr>
        <w:rFonts w:hint="default"/>
      </w:rPr>
    </w:lvl>
  </w:abstractNum>
  <w:abstractNum w:abstractNumId="12">
    <w:nsid w:val="34A01108"/>
    <w:multiLevelType w:val="multilevel"/>
    <w:tmpl w:val="BD3413E0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36882C7F"/>
    <w:multiLevelType w:val="hybridMultilevel"/>
    <w:tmpl w:val="4CEEAF96"/>
    <w:lvl w:ilvl="0" w:tplc="2B16335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4">
    <w:nsid w:val="370756D8"/>
    <w:multiLevelType w:val="hybridMultilevel"/>
    <w:tmpl w:val="776036B2"/>
    <w:lvl w:ilvl="0" w:tplc="234A2A0A">
      <w:start w:val="1"/>
      <w:numFmt w:val="decimal"/>
      <w:lvlText w:val="%1."/>
      <w:lvlJc w:val="left"/>
      <w:pPr>
        <w:ind w:left="426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5">
    <w:nsid w:val="3BED2C7D"/>
    <w:multiLevelType w:val="hybridMultilevel"/>
    <w:tmpl w:val="B7E41850"/>
    <w:lvl w:ilvl="0" w:tplc="205A7534">
      <w:start w:val="1"/>
      <w:numFmt w:val="decimal"/>
      <w:pStyle w:val="a1"/>
      <w:lvlText w:val="%1."/>
      <w:lvlJc w:val="left"/>
      <w:pPr>
        <w:ind w:left="1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6">
    <w:nsid w:val="47247CF1"/>
    <w:multiLevelType w:val="hybridMultilevel"/>
    <w:tmpl w:val="453C63C6"/>
    <w:lvl w:ilvl="0" w:tplc="130E7D12">
      <w:start w:val="1"/>
      <w:numFmt w:val="decimal"/>
      <w:pStyle w:val="GOST"/>
      <w:suff w:val="spac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A20A8"/>
    <w:multiLevelType w:val="multilevel"/>
    <w:tmpl w:val="0E76380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51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49EC1914"/>
    <w:multiLevelType w:val="multilevel"/>
    <w:tmpl w:val="E05A7292"/>
    <w:lvl w:ilvl="0">
      <w:start w:val="1"/>
      <w:numFmt w:val="decimal"/>
      <w:pStyle w:val="5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C4F1F48"/>
    <w:multiLevelType w:val="hybridMultilevel"/>
    <w:tmpl w:val="7FFA2486"/>
    <w:lvl w:ilvl="0" w:tplc="03DA35EC">
      <w:start w:val="1"/>
      <w:numFmt w:val="bullet"/>
      <w:pStyle w:val="02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EAD0D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AAF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403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0A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6B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1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DEC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EC0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B6467A"/>
    <w:multiLevelType w:val="multilevel"/>
    <w:tmpl w:val="3DA8C376"/>
    <w:lvl w:ilvl="0">
      <w:start w:val="1"/>
      <w:numFmt w:val="decimal"/>
      <w:pStyle w:val="0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020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0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05200A4"/>
    <w:multiLevelType w:val="hybridMultilevel"/>
    <w:tmpl w:val="E26CCD7C"/>
    <w:lvl w:ilvl="0" w:tplc="88C8C8D8">
      <w:start w:val="1"/>
      <w:numFmt w:val="bullet"/>
      <w:pStyle w:val="a2"/>
      <w:lvlText w:val=""/>
      <w:lvlJc w:val="left"/>
      <w:pPr>
        <w:ind w:left="126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>
    <w:nsid w:val="649E4444"/>
    <w:multiLevelType w:val="hybridMultilevel"/>
    <w:tmpl w:val="077EBF40"/>
    <w:lvl w:ilvl="0" w:tplc="741A847E">
      <w:start w:val="1"/>
      <w:numFmt w:val="decimal"/>
      <w:pStyle w:val="4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A70BC"/>
    <w:multiLevelType w:val="hybridMultilevel"/>
    <w:tmpl w:val="8A626DBA"/>
    <w:lvl w:ilvl="0" w:tplc="19C291D2">
      <w:start w:val="1"/>
      <w:numFmt w:val="bullet"/>
      <w:pStyle w:val="-2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54656"/>
    <w:multiLevelType w:val="multilevel"/>
    <w:tmpl w:val="90EE5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42"/>
      <w:lvlText w:val="%1.%2.%3.%4"/>
      <w:lvlJc w:val="left"/>
      <w:pPr>
        <w:ind w:left="1728" w:hanging="648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3166733"/>
    <w:multiLevelType w:val="multilevel"/>
    <w:tmpl w:val="696A9E16"/>
    <w:lvl w:ilvl="0">
      <w:start w:val="3"/>
      <w:numFmt w:val="decimal"/>
      <w:pStyle w:val="210"/>
      <w:suff w:val="space"/>
      <w:lvlText w:val="%1"/>
      <w:lvlJc w:val="left"/>
      <w:pPr>
        <w:ind w:left="-720" w:firstLine="680"/>
      </w:pPr>
      <w:rPr>
        <w:rFonts w:hint="default"/>
      </w:rPr>
    </w:lvl>
    <w:lvl w:ilvl="1">
      <w:start w:val="1"/>
      <w:numFmt w:val="none"/>
      <w:pStyle w:val="210"/>
      <w:suff w:val="space"/>
      <w:lvlText w:val="5.1"/>
      <w:lvlJc w:val="left"/>
      <w:pPr>
        <w:ind w:left="30" w:firstLine="68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74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49"/>
        </w:tabs>
        <w:ind w:left="74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49"/>
        </w:tabs>
        <w:ind w:left="749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49"/>
        </w:tabs>
        <w:ind w:left="74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49"/>
        </w:tabs>
        <w:ind w:left="749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9"/>
        </w:tabs>
        <w:ind w:left="749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9"/>
        </w:tabs>
        <w:ind w:left="749" w:firstLine="0"/>
      </w:pPr>
      <w:rPr>
        <w:rFonts w:hint="default"/>
      </w:rPr>
    </w:lvl>
  </w:abstractNum>
  <w:abstractNum w:abstractNumId="26">
    <w:nsid w:val="7707064E"/>
    <w:multiLevelType w:val="multilevel"/>
    <w:tmpl w:val="0E88E266"/>
    <w:lvl w:ilvl="0">
      <w:start w:val="1"/>
      <w:numFmt w:val="decimal"/>
      <w:lvlText w:val="%1"/>
      <w:lvlJc w:val="left"/>
      <w:pPr>
        <w:tabs>
          <w:tab w:val="num" w:pos="1832"/>
        </w:tabs>
        <w:ind w:left="1832" w:hanging="432"/>
      </w:pPr>
      <w:rPr>
        <w:rFonts w:hint="default"/>
      </w:rPr>
    </w:lvl>
    <w:lvl w:ilvl="1">
      <w:start w:val="1"/>
      <w:numFmt w:val="decimal"/>
      <w:pStyle w:val="14pt"/>
      <w:suff w:val="space"/>
      <w:lvlText w:val="4.%2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691"/>
        </w:tabs>
        <w:ind w:left="69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4"/>
        </w:tabs>
        <w:ind w:left="22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8"/>
        </w:tabs>
        <w:ind w:left="24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52"/>
        </w:tabs>
        <w:ind w:left="25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96"/>
        </w:tabs>
        <w:ind w:left="26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84"/>
        </w:tabs>
        <w:ind w:left="2984" w:hanging="1584"/>
      </w:pPr>
      <w:rPr>
        <w:rFonts w:hint="default"/>
      </w:rPr>
    </w:lvl>
  </w:abstractNum>
  <w:abstractNum w:abstractNumId="27">
    <w:nsid w:val="7903488A"/>
    <w:multiLevelType w:val="hybridMultilevel"/>
    <w:tmpl w:val="1A2A32A8"/>
    <w:lvl w:ilvl="0" w:tplc="FFFFFFFF">
      <w:start w:val="1"/>
      <w:numFmt w:val="bullet"/>
      <w:pStyle w:val="-3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27"/>
  </w:num>
  <w:num w:numId="10">
    <w:abstractNumId w:val="25"/>
  </w:num>
  <w:num w:numId="11">
    <w:abstractNumId w:val="26"/>
  </w:num>
  <w:num w:numId="12">
    <w:abstractNumId w:val="11"/>
  </w:num>
  <w:num w:numId="13">
    <w:abstractNumId w:val="10"/>
  </w:num>
  <w:num w:numId="14">
    <w:abstractNumId w:val="19"/>
  </w:num>
  <w:num w:numId="15">
    <w:abstractNumId w:val="1"/>
  </w:num>
  <w:num w:numId="16">
    <w:abstractNumId w:val="0"/>
  </w:num>
  <w:num w:numId="17">
    <w:abstractNumId w:val="20"/>
  </w:num>
  <w:num w:numId="18">
    <w:abstractNumId w:val="24"/>
  </w:num>
  <w:num w:numId="19">
    <w:abstractNumId w:val="23"/>
  </w:num>
  <w:num w:numId="20">
    <w:abstractNumId w:val="22"/>
  </w:num>
  <w:num w:numId="21">
    <w:abstractNumId w:val="18"/>
  </w:num>
  <w:num w:numId="22">
    <w:abstractNumId w:val="21"/>
  </w:num>
  <w:num w:numId="23">
    <w:abstractNumId w:val="12"/>
  </w:num>
  <w:num w:numId="24">
    <w:abstractNumId w:val="15"/>
  </w:num>
  <w:num w:numId="25">
    <w:abstractNumId w:val="5"/>
  </w:num>
  <w:num w:numId="26">
    <w:abstractNumId w:val="14"/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8"/>
  </w:num>
  <w:num w:numId="31">
    <w:abstractNumId w:val="15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15"/>
    <w:lvlOverride w:ilvl="0">
      <w:startOverride w:val="1"/>
    </w:lvlOverride>
  </w:num>
  <w:num w:numId="3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81"/>
    <w:rsid w:val="0000065D"/>
    <w:rsid w:val="0000363E"/>
    <w:rsid w:val="00003E6E"/>
    <w:rsid w:val="0000522C"/>
    <w:rsid w:val="0000548D"/>
    <w:rsid w:val="000114AE"/>
    <w:rsid w:val="0001172C"/>
    <w:rsid w:val="00012F39"/>
    <w:rsid w:val="000149A7"/>
    <w:rsid w:val="00015757"/>
    <w:rsid w:val="000163FF"/>
    <w:rsid w:val="00017EE7"/>
    <w:rsid w:val="000208A7"/>
    <w:rsid w:val="00022331"/>
    <w:rsid w:val="000237A2"/>
    <w:rsid w:val="0002411E"/>
    <w:rsid w:val="00025729"/>
    <w:rsid w:val="000276CA"/>
    <w:rsid w:val="00030264"/>
    <w:rsid w:val="0003166F"/>
    <w:rsid w:val="000324EF"/>
    <w:rsid w:val="000325E1"/>
    <w:rsid w:val="00034A13"/>
    <w:rsid w:val="00034D51"/>
    <w:rsid w:val="00035B09"/>
    <w:rsid w:val="00040600"/>
    <w:rsid w:val="0004130D"/>
    <w:rsid w:val="00044E52"/>
    <w:rsid w:val="00045DCF"/>
    <w:rsid w:val="000472B7"/>
    <w:rsid w:val="000476E9"/>
    <w:rsid w:val="00050AB4"/>
    <w:rsid w:val="000510F2"/>
    <w:rsid w:val="00051CF0"/>
    <w:rsid w:val="000524FE"/>
    <w:rsid w:val="000528EB"/>
    <w:rsid w:val="00052A94"/>
    <w:rsid w:val="00052EBE"/>
    <w:rsid w:val="00053543"/>
    <w:rsid w:val="00053988"/>
    <w:rsid w:val="00055FE6"/>
    <w:rsid w:val="00056A77"/>
    <w:rsid w:val="00056CAA"/>
    <w:rsid w:val="0006029B"/>
    <w:rsid w:val="000617E1"/>
    <w:rsid w:val="00061ABE"/>
    <w:rsid w:val="00062286"/>
    <w:rsid w:val="00063C5A"/>
    <w:rsid w:val="00064D1D"/>
    <w:rsid w:val="00067BF7"/>
    <w:rsid w:val="000702AF"/>
    <w:rsid w:val="000706E1"/>
    <w:rsid w:val="00071EF2"/>
    <w:rsid w:val="00073F97"/>
    <w:rsid w:val="0007571C"/>
    <w:rsid w:val="0007671C"/>
    <w:rsid w:val="00076CAA"/>
    <w:rsid w:val="000774FC"/>
    <w:rsid w:val="00077992"/>
    <w:rsid w:val="00082CC9"/>
    <w:rsid w:val="00083A2D"/>
    <w:rsid w:val="00084014"/>
    <w:rsid w:val="00084F61"/>
    <w:rsid w:val="00087180"/>
    <w:rsid w:val="00092470"/>
    <w:rsid w:val="0009429E"/>
    <w:rsid w:val="000A3C2E"/>
    <w:rsid w:val="000A4BCF"/>
    <w:rsid w:val="000A4CAC"/>
    <w:rsid w:val="000A4EB9"/>
    <w:rsid w:val="000A6E38"/>
    <w:rsid w:val="000B3A1E"/>
    <w:rsid w:val="000B3D66"/>
    <w:rsid w:val="000B441B"/>
    <w:rsid w:val="000B4AD3"/>
    <w:rsid w:val="000B5CC6"/>
    <w:rsid w:val="000B6087"/>
    <w:rsid w:val="000C0586"/>
    <w:rsid w:val="000C2D2C"/>
    <w:rsid w:val="000C488B"/>
    <w:rsid w:val="000C7029"/>
    <w:rsid w:val="000D0517"/>
    <w:rsid w:val="000D168E"/>
    <w:rsid w:val="000D4B73"/>
    <w:rsid w:val="000D4FD4"/>
    <w:rsid w:val="000E5DA7"/>
    <w:rsid w:val="000E6EAA"/>
    <w:rsid w:val="000F32FB"/>
    <w:rsid w:val="000F422C"/>
    <w:rsid w:val="000F4923"/>
    <w:rsid w:val="000F6E24"/>
    <w:rsid w:val="000F6E63"/>
    <w:rsid w:val="001029EC"/>
    <w:rsid w:val="00102C22"/>
    <w:rsid w:val="001032BC"/>
    <w:rsid w:val="00103F17"/>
    <w:rsid w:val="00105511"/>
    <w:rsid w:val="001063FA"/>
    <w:rsid w:val="001150A9"/>
    <w:rsid w:val="001161E0"/>
    <w:rsid w:val="00120CA9"/>
    <w:rsid w:val="00120DA0"/>
    <w:rsid w:val="00120E9F"/>
    <w:rsid w:val="00121EF4"/>
    <w:rsid w:val="00124DC3"/>
    <w:rsid w:val="001256D9"/>
    <w:rsid w:val="00125754"/>
    <w:rsid w:val="00127826"/>
    <w:rsid w:val="0013161E"/>
    <w:rsid w:val="00131C0F"/>
    <w:rsid w:val="00132E76"/>
    <w:rsid w:val="001369BD"/>
    <w:rsid w:val="00140375"/>
    <w:rsid w:val="001411A5"/>
    <w:rsid w:val="0014124C"/>
    <w:rsid w:val="001415A2"/>
    <w:rsid w:val="0014443E"/>
    <w:rsid w:val="00145C57"/>
    <w:rsid w:val="00146866"/>
    <w:rsid w:val="00151113"/>
    <w:rsid w:val="00151678"/>
    <w:rsid w:val="0015167A"/>
    <w:rsid w:val="001527D3"/>
    <w:rsid w:val="0015356B"/>
    <w:rsid w:val="00154BBE"/>
    <w:rsid w:val="001577C9"/>
    <w:rsid w:val="001678A9"/>
    <w:rsid w:val="00167C3B"/>
    <w:rsid w:val="0017217D"/>
    <w:rsid w:val="001755A8"/>
    <w:rsid w:val="0018104A"/>
    <w:rsid w:val="00184EBE"/>
    <w:rsid w:val="00185648"/>
    <w:rsid w:val="00185F29"/>
    <w:rsid w:val="001871A0"/>
    <w:rsid w:val="001938EB"/>
    <w:rsid w:val="00194B76"/>
    <w:rsid w:val="0019543F"/>
    <w:rsid w:val="00197413"/>
    <w:rsid w:val="001A092A"/>
    <w:rsid w:val="001B0E74"/>
    <w:rsid w:val="001B22C8"/>
    <w:rsid w:val="001B371B"/>
    <w:rsid w:val="001B514F"/>
    <w:rsid w:val="001B66B8"/>
    <w:rsid w:val="001B78B0"/>
    <w:rsid w:val="001B7D65"/>
    <w:rsid w:val="001B7DA9"/>
    <w:rsid w:val="001C02BA"/>
    <w:rsid w:val="001C2FE9"/>
    <w:rsid w:val="001C471D"/>
    <w:rsid w:val="001C6031"/>
    <w:rsid w:val="001C7B29"/>
    <w:rsid w:val="001C7CB1"/>
    <w:rsid w:val="001D1E9F"/>
    <w:rsid w:val="001D7ACB"/>
    <w:rsid w:val="001E2696"/>
    <w:rsid w:val="001E58EE"/>
    <w:rsid w:val="001E5DB7"/>
    <w:rsid w:val="001E647E"/>
    <w:rsid w:val="001F019D"/>
    <w:rsid w:val="001F0CF5"/>
    <w:rsid w:val="0020289D"/>
    <w:rsid w:val="00205D90"/>
    <w:rsid w:val="002076E9"/>
    <w:rsid w:val="00207756"/>
    <w:rsid w:val="00210E53"/>
    <w:rsid w:val="00211CB7"/>
    <w:rsid w:val="0021396E"/>
    <w:rsid w:val="00215413"/>
    <w:rsid w:val="00216C81"/>
    <w:rsid w:val="00217107"/>
    <w:rsid w:val="002176E3"/>
    <w:rsid w:val="00220677"/>
    <w:rsid w:val="002235C5"/>
    <w:rsid w:val="00224829"/>
    <w:rsid w:val="00226FA1"/>
    <w:rsid w:val="002272BA"/>
    <w:rsid w:val="002273F0"/>
    <w:rsid w:val="00227986"/>
    <w:rsid w:val="00231728"/>
    <w:rsid w:val="0023250B"/>
    <w:rsid w:val="00235570"/>
    <w:rsid w:val="00241F51"/>
    <w:rsid w:val="00244AC1"/>
    <w:rsid w:val="00250943"/>
    <w:rsid w:val="00256B5A"/>
    <w:rsid w:val="00260479"/>
    <w:rsid w:val="0026196A"/>
    <w:rsid w:val="00261DF3"/>
    <w:rsid w:val="00261FBB"/>
    <w:rsid w:val="00263441"/>
    <w:rsid w:val="00263FA0"/>
    <w:rsid w:val="002717D2"/>
    <w:rsid w:val="0027420D"/>
    <w:rsid w:val="0027451D"/>
    <w:rsid w:val="00275410"/>
    <w:rsid w:val="00277F64"/>
    <w:rsid w:val="00280B17"/>
    <w:rsid w:val="00282AB4"/>
    <w:rsid w:val="002841BB"/>
    <w:rsid w:val="0029041C"/>
    <w:rsid w:val="0029042F"/>
    <w:rsid w:val="00290568"/>
    <w:rsid w:val="002971D2"/>
    <w:rsid w:val="00297A20"/>
    <w:rsid w:val="002A0462"/>
    <w:rsid w:val="002A199C"/>
    <w:rsid w:val="002A45C9"/>
    <w:rsid w:val="002A4A34"/>
    <w:rsid w:val="002A7129"/>
    <w:rsid w:val="002B4449"/>
    <w:rsid w:val="002B4B91"/>
    <w:rsid w:val="002B7081"/>
    <w:rsid w:val="002B79B1"/>
    <w:rsid w:val="002C38E2"/>
    <w:rsid w:val="002C5AD8"/>
    <w:rsid w:val="002C604A"/>
    <w:rsid w:val="002C772E"/>
    <w:rsid w:val="002D2EA4"/>
    <w:rsid w:val="002D3F57"/>
    <w:rsid w:val="002D59C9"/>
    <w:rsid w:val="002E3A50"/>
    <w:rsid w:val="002E44A4"/>
    <w:rsid w:val="002E6FB1"/>
    <w:rsid w:val="002E6FBE"/>
    <w:rsid w:val="002E7DFA"/>
    <w:rsid w:val="002F0294"/>
    <w:rsid w:val="002F13F9"/>
    <w:rsid w:val="002F3C62"/>
    <w:rsid w:val="002F4C5F"/>
    <w:rsid w:val="002F4F0E"/>
    <w:rsid w:val="002F72B6"/>
    <w:rsid w:val="002F7BD9"/>
    <w:rsid w:val="003002A0"/>
    <w:rsid w:val="003007B5"/>
    <w:rsid w:val="00300D95"/>
    <w:rsid w:val="003014CD"/>
    <w:rsid w:val="003026FD"/>
    <w:rsid w:val="00303127"/>
    <w:rsid w:val="00310075"/>
    <w:rsid w:val="00310BB2"/>
    <w:rsid w:val="003117A3"/>
    <w:rsid w:val="003208E9"/>
    <w:rsid w:val="00321017"/>
    <w:rsid w:val="003230F2"/>
    <w:rsid w:val="00324809"/>
    <w:rsid w:val="00326CC5"/>
    <w:rsid w:val="00326EA5"/>
    <w:rsid w:val="003270D5"/>
    <w:rsid w:val="00327C9E"/>
    <w:rsid w:val="00332517"/>
    <w:rsid w:val="00332FD7"/>
    <w:rsid w:val="00333DEA"/>
    <w:rsid w:val="00334FA4"/>
    <w:rsid w:val="0033500D"/>
    <w:rsid w:val="0033541C"/>
    <w:rsid w:val="00335A61"/>
    <w:rsid w:val="00336A68"/>
    <w:rsid w:val="00342203"/>
    <w:rsid w:val="00342215"/>
    <w:rsid w:val="003446A2"/>
    <w:rsid w:val="00344C52"/>
    <w:rsid w:val="00346814"/>
    <w:rsid w:val="00346824"/>
    <w:rsid w:val="00351CBD"/>
    <w:rsid w:val="00352800"/>
    <w:rsid w:val="00352874"/>
    <w:rsid w:val="00352F5C"/>
    <w:rsid w:val="00354773"/>
    <w:rsid w:val="0035778B"/>
    <w:rsid w:val="0035785F"/>
    <w:rsid w:val="00360BFC"/>
    <w:rsid w:val="00360FA7"/>
    <w:rsid w:val="00362853"/>
    <w:rsid w:val="00362CA4"/>
    <w:rsid w:val="00363443"/>
    <w:rsid w:val="00365FCC"/>
    <w:rsid w:val="003670ED"/>
    <w:rsid w:val="003673BA"/>
    <w:rsid w:val="00372667"/>
    <w:rsid w:val="003737F7"/>
    <w:rsid w:val="0037470F"/>
    <w:rsid w:val="00375426"/>
    <w:rsid w:val="003771CC"/>
    <w:rsid w:val="00377A94"/>
    <w:rsid w:val="00382E4A"/>
    <w:rsid w:val="00382F75"/>
    <w:rsid w:val="00384C78"/>
    <w:rsid w:val="00386A5B"/>
    <w:rsid w:val="00386D1C"/>
    <w:rsid w:val="003913C5"/>
    <w:rsid w:val="00393631"/>
    <w:rsid w:val="00393810"/>
    <w:rsid w:val="0039425F"/>
    <w:rsid w:val="00395FD2"/>
    <w:rsid w:val="00396180"/>
    <w:rsid w:val="003966F9"/>
    <w:rsid w:val="003968D3"/>
    <w:rsid w:val="00396D0E"/>
    <w:rsid w:val="00397697"/>
    <w:rsid w:val="003A050A"/>
    <w:rsid w:val="003A218D"/>
    <w:rsid w:val="003A4543"/>
    <w:rsid w:val="003A678B"/>
    <w:rsid w:val="003B26A1"/>
    <w:rsid w:val="003C404C"/>
    <w:rsid w:val="003C4FD8"/>
    <w:rsid w:val="003C5610"/>
    <w:rsid w:val="003C64E4"/>
    <w:rsid w:val="003C6572"/>
    <w:rsid w:val="003C7F26"/>
    <w:rsid w:val="003D0366"/>
    <w:rsid w:val="003D1390"/>
    <w:rsid w:val="003D241C"/>
    <w:rsid w:val="003D4CEF"/>
    <w:rsid w:val="003D5230"/>
    <w:rsid w:val="003D7F2C"/>
    <w:rsid w:val="003E5221"/>
    <w:rsid w:val="003E598C"/>
    <w:rsid w:val="003E5D93"/>
    <w:rsid w:val="003E5DAA"/>
    <w:rsid w:val="003E6712"/>
    <w:rsid w:val="003E7B59"/>
    <w:rsid w:val="003E7C89"/>
    <w:rsid w:val="003F3DD4"/>
    <w:rsid w:val="003F6C96"/>
    <w:rsid w:val="004018FA"/>
    <w:rsid w:val="00402E9F"/>
    <w:rsid w:val="00403770"/>
    <w:rsid w:val="00404EB8"/>
    <w:rsid w:val="004067FE"/>
    <w:rsid w:val="00406858"/>
    <w:rsid w:val="0041014A"/>
    <w:rsid w:val="004119EB"/>
    <w:rsid w:val="0041289B"/>
    <w:rsid w:val="0041393A"/>
    <w:rsid w:val="00414523"/>
    <w:rsid w:val="00415E2A"/>
    <w:rsid w:val="004173E3"/>
    <w:rsid w:val="0041780B"/>
    <w:rsid w:val="00420FD0"/>
    <w:rsid w:val="004210AD"/>
    <w:rsid w:val="00421424"/>
    <w:rsid w:val="00422238"/>
    <w:rsid w:val="004224F5"/>
    <w:rsid w:val="0042287E"/>
    <w:rsid w:val="0042762C"/>
    <w:rsid w:val="004301CC"/>
    <w:rsid w:val="00430DCB"/>
    <w:rsid w:val="00430E38"/>
    <w:rsid w:val="00430EB4"/>
    <w:rsid w:val="004313BC"/>
    <w:rsid w:val="004317D5"/>
    <w:rsid w:val="0043205D"/>
    <w:rsid w:val="00432AF9"/>
    <w:rsid w:val="004357A0"/>
    <w:rsid w:val="0043687D"/>
    <w:rsid w:val="004425A9"/>
    <w:rsid w:val="00443CE9"/>
    <w:rsid w:val="004441D6"/>
    <w:rsid w:val="00444355"/>
    <w:rsid w:val="0044715A"/>
    <w:rsid w:val="004479A1"/>
    <w:rsid w:val="00451412"/>
    <w:rsid w:val="00452CC9"/>
    <w:rsid w:val="00452E21"/>
    <w:rsid w:val="00453BC4"/>
    <w:rsid w:val="004547A2"/>
    <w:rsid w:val="00456E0C"/>
    <w:rsid w:val="00457B4A"/>
    <w:rsid w:val="004604CA"/>
    <w:rsid w:val="00460A1A"/>
    <w:rsid w:val="00461EA5"/>
    <w:rsid w:val="0046246D"/>
    <w:rsid w:val="00462C86"/>
    <w:rsid w:val="00462F58"/>
    <w:rsid w:val="004639E1"/>
    <w:rsid w:val="00465935"/>
    <w:rsid w:val="0047512B"/>
    <w:rsid w:val="004806AC"/>
    <w:rsid w:val="004809C2"/>
    <w:rsid w:val="00480FDB"/>
    <w:rsid w:val="004852EB"/>
    <w:rsid w:val="00485E44"/>
    <w:rsid w:val="0048732E"/>
    <w:rsid w:val="00490966"/>
    <w:rsid w:val="00492B8C"/>
    <w:rsid w:val="0049332F"/>
    <w:rsid w:val="00494091"/>
    <w:rsid w:val="00495A27"/>
    <w:rsid w:val="00495FAB"/>
    <w:rsid w:val="00496330"/>
    <w:rsid w:val="004A03F9"/>
    <w:rsid w:val="004A2B08"/>
    <w:rsid w:val="004A2BB2"/>
    <w:rsid w:val="004A6B67"/>
    <w:rsid w:val="004A7D69"/>
    <w:rsid w:val="004B0610"/>
    <w:rsid w:val="004B1145"/>
    <w:rsid w:val="004B2666"/>
    <w:rsid w:val="004B2F41"/>
    <w:rsid w:val="004B4728"/>
    <w:rsid w:val="004B6707"/>
    <w:rsid w:val="004B68F3"/>
    <w:rsid w:val="004C1ECA"/>
    <w:rsid w:val="004C32F8"/>
    <w:rsid w:val="004C4C72"/>
    <w:rsid w:val="004C517A"/>
    <w:rsid w:val="004C5F1D"/>
    <w:rsid w:val="004C645C"/>
    <w:rsid w:val="004C6636"/>
    <w:rsid w:val="004D0DD2"/>
    <w:rsid w:val="004D39B8"/>
    <w:rsid w:val="004D7B4A"/>
    <w:rsid w:val="004E19A9"/>
    <w:rsid w:val="004E1CCD"/>
    <w:rsid w:val="004E232D"/>
    <w:rsid w:val="004E2CBC"/>
    <w:rsid w:val="004E3954"/>
    <w:rsid w:val="004E42E4"/>
    <w:rsid w:val="004E4ED6"/>
    <w:rsid w:val="004E6DF1"/>
    <w:rsid w:val="004E7CFA"/>
    <w:rsid w:val="004F1EF9"/>
    <w:rsid w:val="004F4339"/>
    <w:rsid w:val="004F50AA"/>
    <w:rsid w:val="004F64F7"/>
    <w:rsid w:val="004F77FC"/>
    <w:rsid w:val="004F7812"/>
    <w:rsid w:val="00500155"/>
    <w:rsid w:val="00500AB1"/>
    <w:rsid w:val="00500B18"/>
    <w:rsid w:val="0051143B"/>
    <w:rsid w:val="005133DF"/>
    <w:rsid w:val="0051460B"/>
    <w:rsid w:val="005163F0"/>
    <w:rsid w:val="00517709"/>
    <w:rsid w:val="00524936"/>
    <w:rsid w:val="00525069"/>
    <w:rsid w:val="00525506"/>
    <w:rsid w:val="00525ADB"/>
    <w:rsid w:val="005260F8"/>
    <w:rsid w:val="00531478"/>
    <w:rsid w:val="00531606"/>
    <w:rsid w:val="0053308C"/>
    <w:rsid w:val="00534CD4"/>
    <w:rsid w:val="00535038"/>
    <w:rsid w:val="00541D9E"/>
    <w:rsid w:val="00543D39"/>
    <w:rsid w:val="00543ECE"/>
    <w:rsid w:val="00546292"/>
    <w:rsid w:val="00546A2F"/>
    <w:rsid w:val="00546F86"/>
    <w:rsid w:val="00550CD5"/>
    <w:rsid w:val="00551C08"/>
    <w:rsid w:val="00553072"/>
    <w:rsid w:val="00553775"/>
    <w:rsid w:val="0055378A"/>
    <w:rsid w:val="0055427D"/>
    <w:rsid w:val="00554BA5"/>
    <w:rsid w:val="00557A8A"/>
    <w:rsid w:val="00557AB1"/>
    <w:rsid w:val="00564416"/>
    <w:rsid w:val="005653BA"/>
    <w:rsid w:val="00565612"/>
    <w:rsid w:val="00567F40"/>
    <w:rsid w:val="00571F65"/>
    <w:rsid w:val="005743EA"/>
    <w:rsid w:val="00577468"/>
    <w:rsid w:val="005804F2"/>
    <w:rsid w:val="00580635"/>
    <w:rsid w:val="0058221F"/>
    <w:rsid w:val="005823BF"/>
    <w:rsid w:val="005838ED"/>
    <w:rsid w:val="005844B0"/>
    <w:rsid w:val="005846B6"/>
    <w:rsid w:val="005858F4"/>
    <w:rsid w:val="005859EC"/>
    <w:rsid w:val="00590681"/>
    <w:rsid w:val="00593023"/>
    <w:rsid w:val="0059320C"/>
    <w:rsid w:val="00595811"/>
    <w:rsid w:val="005977BB"/>
    <w:rsid w:val="005A2510"/>
    <w:rsid w:val="005A507E"/>
    <w:rsid w:val="005A6848"/>
    <w:rsid w:val="005A75B0"/>
    <w:rsid w:val="005A7B1C"/>
    <w:rsid w:val="005A7E10"/>
    <w:rsid w:val="005B10CD"/>
    <w:rsid w:val="005B718B"/>
    <w:rsid w:val="005C07D4"/>
    <w:rsid w:val="005C37BC"/>
    <w:rsid w:val="005C4444"/>
    <w:rsid w:val="005D0A88"/>
    <w:rsid w:val="005D1165"/>
    <w:rsid w:val="005D35D3"/>
    <w:rsid w:val="005D39D9"/>
    <w:rsid w:val="005D4C4A"/>
    <w:rsid w:val="005D5F1E"/>
    <w:rsid w:val="005D7767"/>
    <w:rsid w:val="005E050A"/>
    <w:rsid w:val="005E218F"/>
    <w:rsid w:val="005E3441"/>
    <w:rsid w:val="005E35EA"/>
    <w:rsid w:val="005E4393"/>
    <w:rsid w:val="005E6444"/>
    <w:rsid w:val="005F1001"/>
    <w:rsid w:val="005F1812"/>
    <w:rsid w:val="005F4979"/>
    <w:rsid w:val="005F6C9E"/>
    <w:rsid w:val="005F7D02"/>
    <w:rsid w:val="006000C6"/>
    <w:rsid w:val="006003C7"/>
    <w:rsid w:val="006013B5"/>
    <w:rsid w:val="00602B16"/>
    <w:rsid w:val="00605E8B"/>
    <w:rsid w:val="00610059"/>
    <w:rsid w:val="00611B5A"/>
    <w:rsid w:val="00611E20"/>
    <w:rsid w:val="00613B11"/>
    <w:rsid w:val="00615B1D"/>
    <w:rsid w:val="00616BE6"/>
    <w:rsid w:val="00616FCE"/>
    <w:rsid w:val="00623284"/>
    <w:rsid w:val="006246B3"/>
    <w:rsid w:val="006247D8"/>
    <w:rsid w:val="00625ADC"/>
    <w:rsid w:val="00627EEA"/>
    <w:rsid w:val="00630209"/>
    <w:rsid w:val="00631CA8"/>
    <w:rsid w:val="00635969"/>
    <w:rsid w:val="00636837"/>
    <w:rsid w:val="00636B84"/>
    <w:rsid w:val="00636C15"/>
    <w:rsid w:val="00640106"/>
    <w:rsid w:val="006419EC"/>
    <w:rsid w:val="00643477"/>
    <w:rsid w:val="006471EC"/>
    <w:rsid w:val="00652A75"/>
    <w:rsid w:val="00654A72"/>
    <w:rsid w:val="00655C02"/>
    <w:rsid w:val="00662D88"/>
    <w:rsid w:val="0066355B"/>
    <w:rsid w:val="0066683B"/>
    <w:rsid w:val="0066703C"/>
    <w:rsid w:val="0067158D"/>
    <w:rsid w:val="006718C3"/>
    <w:rsid w:val="00672AF7"/>
    <w:rsid w:val="0067559A"/>
    <w:rsid w:val="006779FC"/>
    <w:rsid w:val="00681C07"/>
    <w:rsid w:val="0068476D"/>
    <w:rsid w:val="006859A2"/>
    <w:rsid w:val="00687394"/>
    <w:rsid w:val="006877F7"/>
    <w:rsid w:val="006917F1"/>
    <w:rsid w:val="00692C3E"/>
    <w:rsid w:val="006936BA"/>
    <w:rsid w:val="006948BE"/>
    <w:rsid w:val="0069744F"/>
    <w:rsid w:val="00697AC8"/>
    <w:rsid w:val="006A05BA"/>
    <w:rsid w:val="006A13B3"/>
    <w:rsid w:val="006A56E5"/>
    <w:rsid w:val="006A67D0"/>
    <w:rsid w:val="006A7266"/>
    <w:rsid w:val="006B053E"/>
    <w:rsid w:val="006B13A4"/>
    <w:rsid w:val="006B3191"/>
    <w:rsid w:val="006B3954"/>
    <w:rsid w:val="006B53FF"/>
    <w:rsid w:val="006B5EAA"/>
    <w:rsid w:val="006B6979"/>
    <w:rsid w:val="006C0E15"/>
    <w:rsid w:val="006C219A"/>
    <w:rsid w:val="006C2890"/>
    <w:rsid w:val="006D1092"/>
    <w:rsid w:val="006D1558"/>
    <w:rsid w:val="006D20BD"/>
    <w:rsid w:val="006D563D"/>
    <w:rsid w:val="006D5E21"/>
    <w:rsid w:val="006D69F8"/>
    <w:rsid w:val="006D7AA8"/>
    <w:rsid w:val="006D7FA5"/>
    <w:rsid w:val="006E1874"/>
    <w:rsid w:val="006E280B"/>
    <w:rsid w:val="006E2B04"/>
    <w:rsid w:val="006E43EA"/>
    <w:rsid w:val="006E4675"/>
    <w:rsid w:val="006E54F8"/>
    <w:rsid w:val="006F287D"/>
    <w:rsid w:val="006F3CC2"/>
    <w:rsid w:val="006F51A7"/>
    <w:rsid w:val="006F556C"/>
    <w:rsid w:val="00703538"/>
    <w:rsid w:val="00710700"/>
    <w:rsid w:val="00711258"/>
    <w:rsid w:val="00712A76"/>
    <w:rsid w:val="00713EBE"/>
    <w:rsid w:val="00715D2B"/>
    <w:rsid w:val="00716D94"/>
    <w:rsid w:val="00717C2D"/>
    <w:rsid w:val="00722874"/>
    <w:rsid w:val="00725424"/>
    <w:rsid w:val="007316B9"/>
    <w:rsid w:val="00740A30"/>
    <w:rsid w:val="0074209B"/>
    <w:rsid w:val="00742747"/>
    <w:rsid w:val="00742FA2"/>
    <w:rsid w:val="00743622"/>
    <w:rsid w:val="00744308"/>
    <w:rsid w:val="007521C3"/>
    <w:rsid w:val="00755FE4"/>
    <w:rsid w:val="00757452"/>
    <w:rsid w:val="00757980"/>
    <w:rsid w:val="00761307"/>
    <w:rsid w:val="0076304B"/>
    <w:rsid w:val="007656CE"/>
    <w:rsid w:val="00765FBC"/>
    <w:rsid w:val="00765FD5"/>
    <w:rsid w:val="00767254"/>
    <w:rsid w:val="007700CB"/>
    <w:rsid w:val="00771924"/>
    <w:rsid w:val="00772823"/>
    <w:rsid w:val="00773D02"/>
    <w:rsid w:val="007773C0"/>
    <w:rsid w:val="00781D1C"/>
    <w:rsid w:val="00784307"/>
    <w:rsid w:val="00786E3F"/>
    <w:rsid w:val="00791A51"/>
    <w:rsid w:val="00791B99"/>
    <w:rsid w:val="007A06F2"/>
    <w:rsid w:val="007A0A89"/>
    <w:rsid w:val="007A2F70"/>
    <w:rsid w:val="007A3954"/>
    <w:rsid w:val="007A3F0E"/>
    <w:rsid w:val="007A4603"/>
    <w:rsid w:val="007A4688"/>
    <w:rsid w:val="007A4E10"/>
    <w:rsid w:val="007B08F5"/>
    <w:rsid w:val="007B25E5"/>
    <w:rsid w:val="007B5638"/>
    <w:rsid w:val="007C07B7"/>
    <w:rsid w:val="007C0E6B"/>
    <w:rsid w:val="007C2650"/>
    <w:rsid w:val="007C3801"/>
    <w:rsid w:val="007C398F"/>
    <w:rsid w:val="007C5CC0"/>
    <w:rsid w:val="007C5DD2"/>
    <w:rsid w:val="007C75F2"/>
    <w:rsid w:val="007D23A3"/>
    <w:rsid w:val="007D2D81"/>
    <w:rsid w:val="007D3FE4"/>
    <w:rsid w:val="007E1647"/>
    <w:rsid w:val="007E173B"/>
    <w:rsid w:val="007E2C42"/>
    <w:rsid w:val="007E3E90"/>
    <w:rsid w:val="007E6EEA"/>
    <w:rsid w:val="007E7B0D"/>
    <w:rsid w:val="007F0010"/>
    <w:rsid w:val="007F19C4"/>
    <w:rsid w:val="007F1EB3"/>
    <w:rsid w:val="007F2B41"/>
    <w:rsid w:val="007F2EBE"/>
    <w:rsid w:val="007F30BC"/>
    <w:rsid w:val="007F35BA"/>
    <w:rsid w:val="007F3D9B"/>
    <w:rsid w:val="007F4B48"/>
    <w:rsid w:val="007F5C1F"/>
    <w:rsid w:val="007F64A7"/>
    <w:rsid w:val="007F7787"/>
    <w:rsid w:val="0080390B"/>
    <w:rsid w:val="008054AF"/>
    <w:rsid w:val="008056BD"/>
    <w:rsid w:val="00807090"/>
    <w:rsid w:val="008145C9"/>
    <w:rsid w:val="0081576E"/>
    <w:rsid w:val="00820580"/>
    <w:rsid w:val="00822213"/>
    <w:rsid w:val="0082390A"/>
    <w:rsid w:val="00826CDE"/>
    <w:rsid w:val="00832691"/>
    <w:rsid w:val="008348F7"/>
    <w:rsid w:val="00835756"/>
    <w:rsid w:val="0083598B"/>
    <w:rsid w:val="00836DB2"/>
    <w:rsid w:val="00837DFC"/>
    <w:rsid w:val="0084158A"/>
    <w:rsid w:val="008416B1"/>
    <w:rsid w:val="00841C2D"/>
    <w:rsid w:val="00842D33"/>
    <w:rsid w:val="00843735"/>
    <w:rsid w:val="00845F44"/>
    <w:rsid w:val="0084743C"/>
    <w:rsid w:val="00853642"/>
    <w:rsid w:val="00854247"/>
    <w:rsid w:val="00854D28"/>
    <w:rsid w:val="0085674A"/>
    <w:rsid w:val="008603E7"/>
    <w:rsid w:val="0086177B"/>
    <w:rsid w:val="00862553"/>
    <w:rsid w:val="00863A73"/>
    <w:rsid w:val="00866BAF"/>
    <w:rsid w:val="00867AD2"/>
    <w:rsid w:val="00872D63"/>
    <w:rsid w:val="0087322E"/>
    <w:rsid w:val="0087595A"/>
    <w:rsid w:val="0087620E"/>
    <w:rsid w:val="0088594C"/>
    <w:rsid w:val="00885FAE"/>
    <w:rsid w:val="00887FC2"/>
    <w:rsid w:val="008907F2"/>
    <w:rsid w:val="008909EC"/>
    <w:rsid w:val="0089123D"/>
    <w:rsid w:val="00892AC4"/>
    <w:rsid w:val="00892B69"/>
    <w:rsid w:val="00894A06"/>
    <w:rsid w:val="00895671"/>
    <w:rsid w:val="00895A90"/>
    <w:rsid w:val="008962AD"/>
    <w:rsid w:val="008976C7"/>
    <w:rsid w:val="0089799B"/>
    <w:rsid w:val="008A1847"/>
    <w:rsid w:val="008A1C04"/>
    <w:rsid w:val="008A4903"/>
    <w:rsid w:val="008A56C7"/>
    <w:rsid w:val="008B05B1"/>
    <w:rsid w:val="008B1447"/>
    <w:rsid w:val="008B45AC"/>
    <w:rsid w:val="008B6538"/>
    <w:rsid w:val="008B7EF6"/>
    <w:rsid w:val="008C2422"/>
    <w:rsid w:val="008C4877"/>
    <w:rsid w:val="008C6621"/>
    <w:rsid w:val="008C7637"/>
    <w:rsid w:val="008C7E09"/>
    <w:rsid w:val="008D009A"/>
    <w:rsid w:val="008D09E5"/>
    <w:rsid w:val="008D1096"/>
    <w:rsid w:val="008D167D"/>
    <w:rsid w:val="008D16FF"/>
    <w:rsid w:val="008D44B8"/>
    <w:rsid w:val="008D469B"/>
    <w:rsid w:val="008D4C33"/>
    <w:rsid w:val="008E2D55"/>
    <w:rsid w:val="008E4B2A"/>
    <w:rsid w:val="008E5654"/>
    <w:rsid w:val="008E5928"/>
    <w:rsid w:val="008E5CCD"/>
    <w:rsid w:val="008F0847"/>
    <w:rsid w:val="008F242A"/>
    <w:rsid w:val="008F39B2"/>
    <w:rsid w:val="008F6FD8"/>
    <w:rsid w:val="009000E2"/>
    <w:rsid w:val="0090080A"/>
    <w:rsid w:val="00900B0F"/>
    <w:rsid w:val="0090187D"/>
    <w:rsid w:val="00901A33"/>
    <w:rsid w:val="00902D66"/>
    <w:rsid w:val="00904AFF"/>
    <w:rsid w:val="0090608A"/>
    <w:rsid w:val="0091140B"/>
    <w:rsid w:val="009123BB"/>
    <w:rsid w:val="0091245B"/>
    <w:rsid w:val="009132FC"/>
    <w:rsid w:val="00916C96"/>
    <w:rsid w:val="0091705B"/>
    <w:rsid w:val="00917A42"/>
    <w:rsid w:val="009200EB"/>
    <w:rsid w:val="00921782"/>
    <w:rsid w:val="009247CB"/>
    <w:rsid w:val="009304AE"/>
    <w:rsid w:val="00931524"/>
    <w:rsid w:val="009315E2"/>
    <w:rsid w:val="00932BDF"/>
    <w:rsid w:val="00933A91"/>
    <w:rsid w:val="00934BBC"/>
    <w:rsid w:val="00935A2E"/>
    <w:rsid w:val="00935A91"/>
    <w:rsid w:val="0094365A"/>
    <w:rsid w:val="009439F2"/>
    <w:rsid w:val="00945FEE"/>
    <w:rsid w:val="00947329"/>
    <w:rsid w:val="009478AF"/>
    <w:rsid w:val="009523B6"/>
    <w:rsid w:val="009527A5"/>
    <w:rsid w:val="0095316D"/>
    <w:rsid w:val="00953CCD"/>
    <w:rsid w:val="00955BB5"/>
    <w:rsid w:val="0096210F"/>
    <w:rsid w:val="00964700"/>
    <w:rsid w:val="00964D3E"/>
    <w:rsid w:val="009713A3"/>
    <w:rsid w:val="009726FA"/>
    <w:rsid w:val="009744E4"/>
    <w:rsid w:val="00974F58"/>
    <w:rsid w:val="00975479"/>
    <w:rsid w:val="00976115"/>
    <w:rsid w:val="0097683D"/>
    <w:rsid w:val="00977069"/>
    <w:rsid w:val="00977295"/>
    <w:rsid w:val="0098026F"/>
    <w:rsid w:val="00981E5C"/>
    <w:rsid w:val="00984080"/>
    <w:rsid w:val="00984FEE"/>
    <w:rsid w:val="009865C8"/>
    <w:rsid w:val="009865F5"/>
    <w:rsid w:val="00986C62"/>
    <w:rsid w:val="00990E9A"/>
    <w:rsid w:val="00992557"/>
    <w:rsid w:val="00993557"/>
    <w:rsid w:val="0099404C"/>
    <w:rsid w:val="009948C7"/>
    <w:rsid w:val="00997B42"/>
    <w:rsid w:val="009A3280"/>
    <w:rsid w:val="009A3838"/>
    <w:rsid w:val="009A40EE"/>
    <w:rsid w:val="009A4E9A"/>
    <w:rsid w:val="009A540D"/>
    <w:rsid w:val="009A5FB9"/>
    <w:rsid w:val="009A6B0C"/>
    <w:rsid w:val="009A76B8"/>
    <w:rsid w:val="009A7E81"/>
    <w:rsid w:val="009B060A"/>
    <w:rsid w:val="009B3D3B"/>
    <w:rsid w:val="009B687F"/>
    <w:rsid w:val="009C1EC2"/>
    <w:rsid w:val="009C1FD3"/>
    <w:rsid w:val="009C6465"/>
    <w:rsid w:val="009C6E70"/>
    <w:rsid w:val="009D1895"/>
    <w:rsid w:val="009D21CB"/>
    <w:rsid w:val="009D243F"/>
    <w:rsid w:val="009D3ABF"/>
    <w:rsid w:val="009D3D99"/>
    <w:rsid w:val="009D3F9A"/>
    <w:rsid w:val="009D5294"/>
    <w:rsid w:val="009D5810"/>
    <w:rsid w:val="009D6E38"/>
    <w:rsid w:val="009D799A"/>
    <w:rsid w:val="009E00F9"/>
    <w:rsid w:val="009E0F3E"/>
    <w:rsid w:val="009E2CDE"/>
    <w:rsid w:val="009E7316"/>
    <w:rsid w:val="009F032C"/>
    <w:rsid w:val="009F2DD1"/>
    <w:rsid w:val="009F4292"/>
    <w:rsid w:val="009F65E3"/>
    <w:rsid w:val="009F6A2E"/>
    <w:rsid w:val="00A02517"/>
    <w:rsid w:val="00A02C95"/>
    <w:rsid w:val="00A02CE5"/>
    <w:rsid w:val="00A04467"/>
    <w:rsid w:val="00A0652F"/>
    <w:rsid w:val="00A074E7"/>
    <w:rsid w:val="00A07DEE"/>
    <w:rsid w:val="00A1052D"/>
    <w:rsid w:val="00A106F0"/>
    <w:rsid w:val="00A11914"/>
    <w:rsid w:val="00A11DEE"/>
    <w:rsid w:val="00A11F5E"/>
    <w:rsid w:val="00A12456"/>
    <w:rsid w:val="00A21C41"/>
    <w:rsid w:val="00A23B82"/>
    <w:rsid w:val="00A2439B"/>
    <w:rsid w:val="00A26047"/>
    <w:rsid w:val="00A261CA"/>
    <w:rsid w:val="00A3120E"/>
    <w:rsid w:val="00A3183A"/>
    <w:rsid w:val="00A35980"/>
    <w:rsid w:val="00A35E14"/>
    <w:rsid w:val="00A361F5"/>
    <w:rsid w:val="00A36910"/>
    <w:rsid w:val="00A41CA4"/>
    <w:rsid w:val="00A42FDD"/>
    <w:rsid w:val="00A4375C"/>
    <w:rsid w:val="00A43E5D"/>
    <w:rsid w:val="00A5010C"/>
    <w:rsid w:val="00A5057F"/>
    <w:rsid w:val="00A51EC4"/>
    <w:rsid w:val="00A5222B"/>
    <w:rsid w:val="00A5246E"/>
    <w:rsid w:val="00A53B41"/>
    <w:rsid w:val="00A53D26"/>
    <w:rsid w:val="00A53D8E"/>
    <w:rsid w:val="00A57004"/>
    <w:rsid w:val="00A57569"/>
    <w:rsid w:val="00A6046B"/>
    <w:rsid w:val="00A631B8"/>
    <w:rsid w:val="00A638AE"/>
    <w:rsid w:val="00A63F65"/>
    <w:rsid w:val="00A667EC"/>
    <w:rsid w:val="00A67279"/>
    <w:rsid w:val="00A70027"/>
    <w:rsid w:val="00A70B38"/>
    <w:rsid w:val="00A713CC"/>
    <w:rsid w:val="00A71D24"/>
    <w:rsid w:val="00A729E5"/>
    <w:rsid w:val="00A7302E"/>
    <w:rsid w:val="00A75448"/>
    <w:rsid w:val="00A75878"/>
    <w:rsid w:val="00A80C74"/>
    <w:rsid w:val="00A81C00"/>
    <w:rsid w:val="00A825FD"/>
    <w:rsid w:val="00A834DA"/>
    <w:rsid w:val="00A83A55"/>
    <w:rsid w:val="00A84774"/>
    <w:rsid w:val="00A84D08"/>
    <w:rsid w:val="00A84EF4"/>
    <w:rsid w:val="00A8541A"/>
    <w:rsid w:val="00A90BF7"/>
    <w:rsid w:val="00A90CA3"/>
    <w:rsid w:val="00A9292B"/>
    <w:rsid w:val="00A95595"/>
    <w:rsid w:val="00A95E7C"/>
    <w:rsid w:val="00A97E46"/>
    <w:rsid w:val="00AA0F73"/>
    <w:rsid w:val="00AA1F15"/>
    <w:rsid w:val="00AA2076"/>
    <w:rsid w:val="00AA51C5"/>
    <w:rsid w:val="00AA55DE"/>
    <w:rsid w:val="00AA5EAB"/>
    <w:rsid w:val="00AB09FC"/>
    <w:rsid w:val="00AB5154"/>
    <w:rsid w:val="00AB54AC"/>
    <w:rsid w:val="00AB76A5"/>
    <w:rsid w:val="00AC26CF"/>
    <w:rsid w:val="00AC47DA"/>
    <w:rsid w:val="00AD0F68"/>
    <w:rsid w:val="00AD1DD3"/>
    <w:rsid w:val="00AD250B"/>
    <w:rsid w:val="00AD30E2"/>
    <w:rsid w:val="00AD644F"/>
    <w:rsid w:val="00AE03C0"/>
    <w:rsid w:val="00AE053D"/>
    <w:rsid w:val="00AE0DB5"/>
    <w:rsid w:val="00AE11CB"/>
    <w:rsid w:val="00AE1FE4"/>
    <w:rsid w:val="00AE3EEA"/>
    <w:rsid w:val="00AE5212"/>
    <w:rsid w:val="00AE62F8"/>
    <w:rsid w:val="00AE7EC8"/>
    <w:rsid w:val="00AF00FE"/>
    <w:rsid w:val="00AF1EF8"/>
    <w:rsid w:val="00AF1F9D"/>
    <w:rsid w:val="00AF3D87"/>
    <w:rsid w:val="00AF61F4"/>
    <w:rsid w:val="00B020E1"/>
    <w:rsid w:val="00B02672"/>
    <w:rsid w:val="00B031E1"/>
    <w:rsid w:val="00B05CC3"/>
    <w:rsid w:val="00B05FA2"/>
    <w:rsid w:val="00B1162B"/>
    <w:rsid w:val="00B14D09"/>
    <w:rsid w:val="00B15B3E"/>
    <w:rsid w:val="00B17B3B"/>
    <w:rsid w:val="00B2163F"/>
    <w:rsid w:val="00B22BF6"/>
    <w:rsid w:val="00B2430C"/>
    <w:rsid w:val="00B24444"/>
    <w:rsid w:val="00B277C8"/>
    <w:rsid w:val="00B3172E"/>
    <w:rsid w:val="00B31748"/>
    <w:rsid w:val="00B3509C"/>
    <w:rsid w:val="00B4732E"/>
    <w:rsid w:val="00B515C5"/>
    <w:rsid w:val="00B52517"/>
    <w:rsid w:val="00B5464E"/>
    <w:rsid w:val="00B55B7C"/>
    <w:rsid w:val="00B56259"/>
    <w:rsid w:val="00B570DA"/>
    <w:rsid w:val="00B57A24"/>
    <w:rsid w:val="00B63BBA"/>
    <w:rsid w:val="00B650E3"/>
    <w:rsid w:val="00B6595C"/>
    <w:rsid w:val="00B65CB3"/>
    <w:rsid w:val="00B673F5"/>
    <w:rsid w:val="00B67865"/>
    <w:rsid w:val="00B707E7"/>
    <w:rsid w:val="00B71331"/>
    <w:rsid w:val="00B7149E"/>
    <w:rsid w:val="00B726D5"/>
    <w:rsid w:val="00B72AFD"/>
    <w:rsid w:val="00B74546"/>
    <w:rsid w:val="00B74B6B"/>
    <w:rsid w:val="00B76A5A"/>
    <w:rsid w:val="00B77281"/>
    <w:rsid w:val="00B77382"/>
    <w:rsid w:val="00B77786"/>
    <w:rsid w:val="00B81867"/>
    <w:rsid w:val="00B85851"/>
    <w:rsid w:val="00B859F4"/>
    <w:rsid w:val="00B860E1"/>
    <w:rsid w:val="00B87099"/>
    <w:rsid w:val="00B874EE"/>
    <w:rsid w:val="00B906BC"/>
    <w:rsid w:val="00B9110D"/>
    <w:rsid w:val="00B921A6"/>
    <w:rsid w:val="00B93015"/>
    <w:rsid w:val="00B955DC"/>
    <w:rsid w:val="00BA2F62"/>
    <w:rsid w:val="00BA609E"/>
    <w:rsid w:val="00BA60A0"/>
    <w:rsid w:val="00BB04E6"/>
    <w:rsid w:val="00BB262D"/>
    <w:rsid w:val="00BB4C77"/>
    <w:rsid w:val="00BB4E98"/>
    <w:rsid w:val="00BB5D81"/>
    <w:rsid w:val="00BB6E1A"/>
    <w:rsid w:val="00BB7CF0"/>
    <w:rsid w:val="00BC058E"/>
    <w:rsid w:val="00BC1EEC"/>
    <w:rsid w:val="00BC348C"/>
    <w:rsid w:val="00BC35AD"/>
    <w:rsid w:val="00BC5E3B"/>
    <w:rsid w:val="00BC602B"/>
    <w:rsid w:val="00BC6895"/>
    <w:rsid w:val="00BD1E34"/>
    <w:rsid w:val="00BD3A93"/>
    <w:rsid w:val="00BD46DA"/>
    <w:rsid w:val="00BD4A84"/>
    <w:rsid w:val="00BD4C2D"/>
    <w:rsid w:val="00BD7BDF"/>
    <w:rsid w:val="00BE094F"/>
    <w:rsid w:val="00BE329C"/>
    <w:rsid w:val="00BE3E7F"/>
    <w:rsid w:val="00BE75ED"/>
    <w:rsid w:val="00BF0171"/>
    <w:rsid w:val="00BF02C1"/>
    <w:rsid w:val="00BF16B0"/>
    <w:rsid w:val="00BF4706"/>
    <w:rsid w:val="00BF6D27"/>
    <w:rsid w:val="00BF723C"/>
    <w:rsid w:val="00BF729F"/>
    <w:rsid w:val="00C0008F"/>
    <w:rsid w:val="00C008C5"/>
    <w:rsid w:val="00C00A7A"/>
    <w:rsid w:val="00C01539"/>
    <w:rsid w:val="00C05BB3"/>
    <w:rsid w:val="00C118E6"/>
    <w:rsid w:val="00C12AFA"/>
    <w:rsid w:val="00C14782"/>
    <w:rsid w:val="00C15545"/>
    <w:rsid w:val="00C22B86"/>
    <w:rsid w:val="00C23462"/>
    <w:rsid w:val="00C242A5"/>
    <w:rsid w:val="00C26B4D"/>
    <w:rsid w:val="00C30F67"/>
    <w:rsid w:val="00C31C06"/>
    <w:rsid w:val="00C336C2"/>
    <w:rsid w:val="00C34C17"/>
    <w:rsid w:val="00C37D5F"/>
    <w:rsid w:val="00C43C93"/>
    <w:rsid w:val="00C44AE8"/>
    <w:rsid w:val="00C44CF7"/>
    <w:rsid w:val="00C44E28"/>
    <w:rsid w:val="00C45578"/>
    <w:rsid w:val="00C464D8"/>
    <w:rsid w:val="00C4679E"/>
    <w:rsid w:val="00C50FA1"/>
    <w:rsid w:val="00C51F9E"/>
    <w:rsid w:val="00C5287D"/>
    <w:rsid w:val="00C52BCD"/>
    <w:rsid w:val="00C538CA"/>
    <w:rsid w:val="00C5453F"/>
    <w:rsid w:val="00C570BF"/>
    <w:rsid w:val="00C61706"/>
    <w:rsid w:val="00C62B09"/>
    <w:rsid w:val="00C62F96"/>
    <w:rsid w:val="00C63F17"/>
    <w:rsid w:val="00C647A1"/>
    <w:rsid w:val="00C64A03"/>
    <w:rsid w:val="00C6711C"/>
    <w:rsid w:val="00C72E87"/>
    <w:rsid w:val="00C7303B"/>
    <w:rsid w:val="00C75327"/>
    <w:rsid w:val="00C757A7"/>
    <w:rsid w:val="00C7687F"/>
    <w:rsid w:val="00C81C52"/>
    <w:rsid w:val="00C823E9"/>
    <w:rsid w:val="00C85A4D"/>
    <w:rsid w:val="00C90B2C"/>
    <w:rsid w:val="00C934C8"/>
    <w:rsid w:val="00C93935"/>
    <w:rsid w:val="00C951B1"/>
    <w:rsid w:val="00C968B8"/>
    <w:rsid w:val="00CA1E24"/>
    <w:rsid w:val="00CA1E73"/>
    <w:rsid w:val="00CA24C0"/>
    <w:rsid w:val="00CA67D6"/>
    <w:rsid w:val="00CA7486"/>
    <w:rsid w:val="00CB03CB"/>
    <w:rsid w:val="00CB0E4C"/>
    <w:rsid w:val="00CB4363"/>
    <w:rsid w:val="00CB71A9"/>
    <w:rsid w:val="00CB776F"/>
    <w:rsid w:val="00CB786A"/>
    <w:rsid w:val="00CC071A"/>
    <w:rsid w:val="00CC5E6A"/>
    <w:rsid w:val="00CD1F4D"/>
    <w:rsid w:val="00CD1FF6"/>
    <w:rsid w:val="00CD3413"/>
    <w:rsid w:val="00CD345F"/>
    <w:rsid w:val="00CD359A"/>
    <w:rsid w:val="00CD735D"/>
    <w:rsid w:val="00CD77C0"/>
    <w:rsid w:val="00CE1B34"/>
    <w:rsid w:val="00CE2BB1"/>
    <w:rsid w:val="00CE3460"/>
    <w:rsid w:val="00CE36E8"/>
    <w:rsid w:val="00CE49A6"/>
    <w:rsid w:val="00CE5E0A"/>
    <w:rsid w:val="00CF2508"/>
    <w:rsid w:val="00CF39F9"/>
    <w:rsid w:val="00CF411B"/>
    <w:rsid w:val="00CF5990"/>
    <w:rsid w:val="00CF717A"/>
    <w:rsid w:val="00CF76D6"/>
    <w:rsid w:val="00D01939"/>
    <w:rsid w:val="00D0242F"/>
    <w:rsid w:val="00D03F98"/>
    <w:rsid w:val="00D04559"/>
    <w:rsid w:val="00D05F5D"/>
    <w:rsid w:val="00D0745C"/>
    <w:rsid w:val="00D077BF"/>
    <w:rsid w:val="00D078B2"/>
    <w:rsid w:val="00D07CBC"/>
    <w:rsid w:val="00D10468"/>
    <w:rsid w:val="00D10894"/>
    <w:rsid w:val="00D12165"/>
    <w:rsid w:val="00D148FE"/>
    <w:rsid w:val="00D16192"/>
    <w:rsid w:val="00D16B50"/>
    <w:rsid w:val="00D22719"/>
    <w:rsid w:val="00D26AAC"/>
    <w:rsid w:val="00D27AE7"/>
    <w:rsid w:val="00D307FC"/>
    <w:rsid w:val="00D3479A"/>
    <w:rsid w:val="00D36862"/>
    <w:rsid w:val="00D37B23"/>
    <w:rsid w:val="00D40F7C"/>
    <w:rsid w:val="00D417C6"/>
    <w:rsid w:val="00D44973"/>
    <w:rsid w:val="00D45E75"/>
    <w:rsid w:val="00D51CC2"/>
    <w:rsid w:val="00D54BEC"/>
    <w:rsid w:val="00D55D56"/>
    <w:rsid w:val="00D56BB8"/>
    <w:rsid w:val="00D576E1"/>
    <w:rsid w:val="00D60087"/>
    <w:rsid w:val="00D655E8"/>
    <w:rsid w:val="00D667D5"/>
    <w:rsid w:val="00D6766B"/>
    <w:rsid w:val="00D67E60"/>
    <w:rsid w:val="00D70F9B"/>
    <w:rsid w:val="00D713BE"/>
    <w:rsid w:val="00D72084"/>
    <w:rsid w:val="00D73BA5"/>
    <w:rsid w:val="00D74233"/>
    <w:rsid w:val="00D753E0"/>
    <w:rsid w:val="00D764FB"/>
    <w:rsid w:val="00D80B1B"/>
    <w:rsid w:val="00D8215A"/>
    <w:rsid w:val="00D832B8"/>
    <w:rsid w:val="00D8391B"/>
    <w:rsid w:val="00D843EC"/>
    <w:rsid w:val="00D8449B"/>
    <w:rsid w:val="00D84C73"/>
    <w:rsid w:val="00D85ED2"/>
    <w:rsid w:val="00D86496"/>
    <w:rsid w:val="00D8754C"/>
    <w:rsid w:val="00D90573"/>
    <w:rsid w:val="00D91E15"/>
    <w:rsid w:val="00D925C7"/>
    <w:rsid w:val="00D95B7F"/>
    <w:rsid w:val="00D962B4"/>
    <w:rsid w:val="00D9731F"/>
    <w:rsid w:val="00D9773E"/>
    <w:rsid w:val="00DA002D"/>
    <w:rsid w:val="00DA0506"/>
    <w:rsid w:val="00DA0DB9"/>
    <w:rsid w:val="00DA2D40"/>
    <w:rsid w:val="00DA4409"/>
    <w:rsid w:val="00DA4B77"/>
    <w:rsid w:val="00DA6B63"/>
    <w:rsid w:val="00DB3799"/>
    <w:rsid w:val="00DB4777"/>
    <w:rsid w:val="00DB5D71"/>
    <w:rsid w:val="00DB5E49"/>
    <w:rsid w:val="00DC0578"/>
    <w:rsid w:val="00DC129E"/>
    <w:rsid w:val="00DC28CC"/>
    <w:rsid w:val="00DC3E0E"/>
    <w:rsid w:val="00DC657E"/>
    <w:rsid w:val="00DC6C60"/>
    <w:rsid w:val="00DC73B0"/>
    <w:rsid w:val="00DC7DE7"/>
    <w:rsid w:val="00DD0881"/>
    <w:rsid w:val="00DD23EB"/>
    <w:rsid w:val="00DE02E0"/>
    <w:rsid w:val="00DE03C1"/>
    <w:rsid w:val="00DE2699"/>
    <w:rsid w:val="00DE4CF5"/>
    <w:rsid w:val="00DE58D3"/>
    <w:rsid w:val="00DE5A89"/>
    <w:rsid w:val="00DE5DF3"/>
    <w:rsid w:val="00DE6059"/>
    <w:rsid w:val="00DF2512"/>
    <w:rsid w:val="00DF29CF"/>
    <w:rsid w:val="00DF2CD7"/>
    <w:rsid w:val="00DF36BE"/>
    <w:rsid w:val="00DF416F"/>
    <w:rsid w:val="00DF5AA6"/>
    <w:rsid w:val="00DF5BB9"/>
    <w:rsid w:val="00DF78F5"/>
    <w:rsid w:val="00DF7A6D"/>
    <w:rsid w:val="00E02E28"/>
    <w:rsid w:val="00E031CB"/>
    <w:rsid w:val="00E06BDF"/>
    <w:rsid w:val="00E06FE3"/>
    <w:rsid w:val="00E072CD"/>
    <w:rsid w:val="00E07643"/>
    <w:rsid w:val="00E1280D"/>
    <w:rsid w:val="00E14497"/>
    <w:rsid w:val="00E147EB"/>
    <w:rsid w:val="00E1683E"/>
    <w:rsid w:val="00E20B44"/>
    <w:rsid w:val="00E231BF"/>
    <w:rsid w:val="00E23AF6"/>
    <w:rsid w:val="00E24941"/>
    <w:rsid w:val="00E259F8"/>
    <w:rsid w:val="00E26338"/>
    <w:rsid w:val="00E26D38"/>
    <w:rsid w:val="00E26F6B"/>
    <w:rsid w:val="00E27419"/>
    <w:rsid w:val="00E27A54"/>
    <w:rsid w:val="00E309A8"/>
    <w:rsid w:val="00E31159"/>
    <w:rsid w:val="00E31B05"/>
    <w:rsid w:val="00E31DEF"/>
    <w:rsid w:val="00E342CA"/>
    <w:rsid w:val="00E351CF"/>
    <w:rsid w:val="00E359E1"/>
    <w:rsid w:val="00E35B42"/>
    <w:rsid w:val="00E417F5"/>
    <w:rsid w:val="00E45D49"/>
    <w:rsid w:val="00E46935"/>
    <w:rsid w:val="00E4776D"/>
    <w:rsid w:val="00E5026A"/>
    <w:rsid w:val="00E50B47"/>
    <w:rsid w:val="00E51410"/>
    <w:rsid w:val="00E522A6"/>
    <w:rsid w:val="00E52356"/>
    <w:rsid w:val="00E528EB"/>
    <w:rsid w:val="00E53D1E"/>
    <w:rsid w:val="00E544B8"/>
    <w:rsid w:val="00E55D86"/>
    <w:rsid w:val="00E60A66"/>
    <w:rsid w:val="00E60F18"/>
    <w:rsid w:val="00E61DA6"/>
    <w:rsid w:val="00E63EB1"/>
    <w:rsid w:val="00E75AC2"/>
    <w:rsid w:val="00E7618E"/>
    <w:rsid w:val="00E76EB1"/>
    <w:rsid w:val="00E80154"/>
    <w:rsid w:val="00E8099C"/>
    <w:rsid w:val="00E82473"/>
    <w:rsid w:val="00E848FA"/>
    <w:rsid w:val="00E87029"/>
    <w:rsid w:val="00E90058"/>
    <w:rsid w:val="00E90240"/>
    <w:rsid w:val="00E923FC"/>
    <w:rsid w:val="00E940F7"/>
    <w:rsid w:val="00E94B6F"/>
    <w:rsid w:val="00EA0E30"/>
    <w:rsid w:val="00EA2314"/>
    <w:rsid w:val="00EA61A5"/>
    <w:rsid w:val="00EA6A47"/>
    <w:rsid w:val="00EA7990"/>
    <w:rsid w:val="00EA7AC1"/>
    <w:rsid w:val="00EB0898"/>
    <w:rsid w:val="00EB0986"/>
    <w:rsid w:val="00EB2BA9"/>
    <w:rsid w:val="00EB3E85"/>
    <w:rsid w:val="00EB6E21"/>
    <w:rsid w:val="00EB7F19"/>
    <w:rsid w:val="00EC0B19"/>
    <w:rsid w:val="00EC104E"/>
    <w:rsid w:val="00EC19B3"/>
    <w:rsid w:val="00EC23C1"/>
    <w:rsid w:val="00EC5738"/>
    <w:rsid w:val="00EC5E77"/>
    <w:rsid w:val="00EC7D8D"/>
    <w:rsid w:val="00ED0FD9"/>
    <w:rsid w:val="00ED30F2"/>
    <w:rsid w:val="00ED3AED"/>
    <w:rsid w:val="00ED5125"/>
    <w:rsid w:val="00ED5D5F"/>
    <w:rsid w:val="00EE08BA"/>
    <w:rsid w:val="00EF068B"/>
    <w:rsid w:val="00EF2170"/>
    <w:rsid w:val="00EF2C44"/>
    <w:rsid w:val="00EF4807"/>
    <w:rsid w:val="00EF6504"/>
    <w:rsid w:val="00EF6635"/>
    <w:rsid w:val="00EF6FCA"/>
    <w:rsid w:val="00EF7FBE"/>
    <w:rsid w:val="00F002C7"/>
    <w:rsid w:val="00F02CB0"/>
    <w:rsid w:val="00F032D0"/>
    <w:rsid w:val="00F04624"/>
    <w:rsid w:val="00F06096"/>
    <w:rsid w:val="00F060A0"/>
    <w:rsid w:val="00F075A4"/>
    <w:rsid w:val="00F07AA2"/>
    <w:rsid w:val="00F07BD4"/>
    <w:rsid w:val="00F110A8"/>
    <w:rsid w:val="00F1120E"/>
    <w:rsid w:val="00F1397F"/>
    <w:rsid w:val="00F200DA"/>
    <w:rsid w:val="00F2331D"/>
    <w:rsid w:val="00F25703"/>
    <w:rsid w:val="00F26351"/>
    <w:rsid w:val="00F31016"/>
    <w:rsid w:val="00F31676"/>
    <w:rsid w:val="00F31BAD"/>
    <w:rsid w:val="00F32D53"/>
    <w:rsid w:val="00F33304"/>
    <w:rsid w:val="00F36F58"/>
    <w:rsid w:val="00F37289"/>
    <w:rsid w:val="00F3793F"/>
    <w:rsid w:val="00F37C8F"/>
    <w:rsid w:val="00F4096E"/>
    <w:rsid w:val="00F5015B"/>
    <w:rsid w:val="00F50750"/>
    <w:rsid w:val="00F51F46"/>
    <w:rsid w:val="00F5237D"/>
    <w:rsid w:val="00F54A1C"/>
    <w:rsid w:val="00F55DC7"/>
    <w:rsid w:val="00F574BF"/>
    <w:rsid w:val="00F5768D"/>
    <w:rsid w:val="00F57B85"/>
    <w:rsid w:val="00F61A47"/>
    <w:rsid w:val="00F63ACA"/>
    <w:rsid w:val="00F67AED"/>
    <w:rsid w:val="00F70D63"/>
    <w:rsid w:val="00F711E1"/>
    <w:rsid w:val="00F74750"/>
    <w:rsid w:val="00F81221"/>
    <w:rsid w:val="00F81663"/>
    <w:rsid w:val="00F81FDB"/>
    <w:rsid w:val="00F822BC"/>
    <w:rsid w:val="00F82DD0"/>
    <w:rsid w:val="00F8401C"/>
    <w:rsid w:val="00F856A7"/>
    <w:rsid w:val="00F95BF5"/>
    <w:rsid w:val="00FA046C"/>
    <w:rsid w:val="00FA381C"/>
    <w:rsid w:val="00FA3A00"/>
    <w:rsid w:val="00FA4A69"/>
    <w:rsid w:val="00FA4B57"/>
    <w:rsid w:val="00FA6A04"/>
    <w:rsid w:val="00FA6CDF"/>
    <w:rsid w:val="00FB32E9"/>
    <w:rsid w:val="00FB4080"/>
    <w:rsid w:val="00FB6126"/>
    <w:rsid w:val="00FB61F4"/>
    <w:rsid w:val="00FB6857"/>
    <w:rsid w:val="00FB6DD3"/>
    <w:rsid w:val="00FC55E9"/>
    <w:rsid w:val="00FC6C04"/>
    <w:rsid w:val="00FD08F9"/>
    <w:rsid w:val="00FD111A"/>
    <w:rsid w:val="00FD18F9"/>
    <w:rsid w:val="00FD426B"/>
    <w:rsid w:val="00FD66BE"/>
    <w:rsid w:val="00FD72C3"/>
    <w:rsid w:val="00FE0C9E"/>
    <w:rsid w:val="00FE13D3"/>
    <w:rsid w:val="00FE2E95"/>
    <w:rsid w:val="00FE3048"/>
    <w:rsid w:val="00FE37EE"/>
    <w:rsid w:val="00FE5355"/>
    <w:rsid w:val="00FE7AD6"/>
    <w:rsid w:val="00FF0FA3"/>
    <w:rsid w:val="00FF1F43"/>
    <w:rsid w:val="00FF46D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DF5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6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46866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1">
    <w:name w:val="heading 1"/>
    <w:basedOn w:val="a3"/>
    <w:next w:val="a3"/>
    <w:link w:val="10"/>
    <w:qFormat/>
    <w:rsid w:val="00290568"/>
    <w:pPr>
      <w:keepNext/>
      <w:numPr>
        <w:numId w:val="23"/>
      </w:numPr>
      <w:spacing w:before="120" w:after="120"/>
      <w:contextualSpacing/>
      <w:jc w:val="center"/>
      <w:outlineLvl w:val="0"/>
    </w:pPr>
    <w:rPr>
      <w:b/>
      <w:caps/>
      <w:sz w:val="36"/>
    </w:rPr>
  </w:style>
  <w:style w:type="paragraph" w:styleId="2">
    <w:name w:val="heading 2"/>
    <w:basedOn w:val="a3"/>
    <w:next w:val="a3"/>
    <w:link w:val="20"/>
    <w:unhideWhenUsed/>
    <w:qFormat/>
    <w:rsid w:val="00290568"/>
    <w:pPr>
      <w:keepNext/>
      <w:keepLines/>
      <w:numPr>
        <w:ilvl w:val="1"/>
        <w:numId w:val="23"/>
      </w:numPr>
      <w:spacing w:after="120"/>
      <w:outlineLvl w:val="1"/>
    </w:pPr>
    <w:rPr>
      <w:rFonts w:eastAsiaTheme="majorEastAsia" w:cstheme="majorBidi"/>
      <w:b/>
      <w:bCs/>
      <w:smallCaps/>
      <w:spacing w:val="-6"/>
      <w:sz w:val="36"/>
      <w:szCs w:val="26"/>
    </w:rPr>
  </w:style>
  <w:style w:type="paragraph" w:styleId="3">
    <w:name w:val="heading 3"/>
    <w:basedOn w:val="a3"/>
    <w:next w:val="a3"/>
    <w:link w:val="31"/>
    <w:qFormat/>
    <w:rsid w:val="008E4B2A"/>
    <w:pPr>
      <w:keepNext/>
      <w:numPr>
        <w:ilvl w:val="2"/>
        <w:numId w:val="23"/>
      </w:numPr>
      <w:spacing w:before="240" w:after="240"/>
      <w:outlineLvl w:val="2"/>
    </w:pPr>
    <w:rPr>
      <w:b/>
      <w:sz w:val="36"/>
    </w:rPr>
  </w:style>
  <w:style w:type="paragraph" w:styleId="4">
    <w:name w:val="heading 4"/>
    <w:aliases w:val="标题 4 Char Char,标题 4 Char Char Char,--F4,heading 4,Heading 4 Char,标题 4 Char2 Char,标题 4 Char1 Char Char,标题 4 Char3 Char Char Char Char,标题 4 Char2 Char Char Char Char Char,标题 4 Char1 Char Char Char Char Char Char,--F4 Char,Heading 14,h4,rh1,H4"/>
    <w:basedOn w:val="a3"/>
    <w:next w:val="a3"/>
    <w:link w:val="43"/>
    <w:uiPriority w:val="9"/>
    <w:qFormat/>
    <w:rsid w:val="008E4B2A"/>
    <w:pPr>
      <w:keepNext/>
      <w:keepLines/>
      <w:numPr>
        <w:ilvl w:val="3"/>
        <w:numId w:val="23"/>
      </w:numPr>
      <w:spacing w:before="240" w:after="240" w:line="360" w:lineRule="auto"/>
      <w:outlineLvl w:val="3"/>
    </w:pPr>
    <w:rPr>
      <w:b/>
    </w:rPr>
  </w:style>
  <w:style w:type="paragraph" w:styleId="50">
    <w:name w:val="heading 5"/>
    <w:basedOn w:val="a3"/>
    <w:next w:val="a3"/>
    <w:link w:val="52"/>
    <w:qFormat/>
    <w:rsid w:val="008E4B2A"/>
    <w:pPr>
      <w:keepNext/>
      <w:spacing w:before="240" w:after="240"/>
      <w:contextualSpacing/>
      <w:outlineLvl w:val="4"/>
    </w:pPr>
    <w:rPr>
      <w:b/>
    </w:rPr>
  </w:style>
  <w:style w:type="paragraph" w:styleId="6">
    <w:name w:val="heading 6"/>
    <w:basedOn w:val="a3"/>
    <w:next w:val="a3"/>
    <w:link w:val="60"/>
    <w:qFormat/>
    <w:rsid w:val="008E4B2A"/>
    <w:pPr>
      <w:keepNext/>
      <w:widowControl w:val="0"/>
      <w:spacing w:before="240" w:line="360" w:lineRule="auto"/>
      <w:outlineLvl w:val="5"/>
    </w:pPr>
    <w:rPr>
      <w:i/>
    </w:rPr>
  </w:style>
  <w:style w:type="paragraph" w:styleId="7">
    <w:name w:val="heading 7"/>
    <w:basedOn w:val="a3"/>
    <w:next w:val="a3"/>
    <w:link w:val="70"/>
    <w:qFormat/>
    <w:rsid w:val="00BD3A93"/>
    <w:pPr>
      <w:keepNext/>
      <w:numPr>
        <w:ilvl w:val="6"/>
        <w:numId w:val="23"/>
      </w:numPr>
      <w:tabs>
        <w:tab w:val="right" w:pos="9355"/>
      </w:tabs>
      <w:spacing w:line="360" w:lineRule="auto"/>
      <w:jc w:val="both"/>
      <w:outlineLvl w:val="6"/>
    </w:pPr>
    <w:rPr>
      <w:rFonts w:ascii="CG Times (WR)" w:hAnsi="CG Times (WR)"/>
      <w:sz w:val="26"/>
    </w:rPr>
  </w:style>
  <w:style w:type="paragraph" w:styleId="8">
    <w:name w:val="heading 8"/>
    <w:basedOn w:val="a3"/>
    <w:next w:val="a3"/>
    <w:link w:val="80"/>
    <w:qFormat/>
    <w:rsid w:val="00BD3A93"/>
    <w:pPr>
      <w:keepNext/>
      <w:numPr>
        <w:ilvl w:val="7"/>
        <w:numId w:val="23"/>
      </w:numPr>
      <w:spacing w:line="380" w:lineRule="atLeast"/>
      <w:jc w:val="both"/>
      <w:outlineLvl w:val="7"/>
    </w:pPr>
    <w:rPr>
      <w:rFonts w:ascii="Times New Roman" w:hAnsi="Times New Roman"/>
      <w:sz w:val="24"/>
    </w:rPr>
  </w:style>
  <w:style w:type="paragraph" w:styleId="9">
    <w:name w:val="heading 9"/>
    <w:basedOn w:val="a3"/>
    <w:next w:val="a3"/>
    <w:link w:val="90"/>
    <w:qFormat/>
    <w:rsid w:val="00BD3A9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8E4B2A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4"/>
    <w:link w:val="a7"/>
    <w:uiPriority w:val="99"/>
    <w:rsid w:val="008E4B2A"/>
    <w:rPr>
      <w:rFonts w:ascii="MetaNormalLFC" w:hAnsi="MetaNormalLFC"/>
    </w:rPr>
  </w:style>
  <w:style w:type="paragraph" w:styleId="a9">
    <w:name w:val="footer"/>
    <w:basedOn w:val="a3"/>
    <w:link w:val="aa"/>
    <w:uiPriority w:val="99"/>
    <w:unhideWhenUsed/>
    <w:rsid w:val="00DA4409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4"/>
    <w:link w:val="a9"/>
    <w:uiPriority w:val="99"/>
    <w:rsid w:val="00DA4409"/>
    <w:rPr>
      <w:rFonts w:ascii="MetaNormalLFC" w:hAnsi="MetaNormalLFC"/>
    </w:rPr>
  </w:style>
  <w:style w:type="paragraph" w:styleId="ab">
    <w:name w:val="Balloon Text"/>
    <w:basedOn w:val="a3"/>
    <w:link w:val="ac"/>
    <w:uiPriority w:val="99"/>
    <w:unhideWhenUsed/>
    <w:rsid w:val="005977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4"/>
    <w:link w:val="ab"/>
    <w:uiPriority w:val="99"/>
    <w:rsid w:val="005977BB"/>
    <w:rPr>
      <w:rFonts w:ascii="Tahoma" w:hAnsi="Tahoma" w:cs="Tahoma"/>
      <w:sz w:val="16"/>
      <w:szCs w:val="16"/>
    </w:rPr>
  </w:style>
  <w:style w:type="paragraph" w:customStyle="1" w:styleId="RISSE-08">
    <w:name w:val="Основной RISSE-08"/>
    <w:basedOn w:val="a3"/>
    <w:link w:val="RISSE-080"/>
    <w:rsid w:val="0041393A"/>
    <w:pPr>
      <w:spacing w:before="240" w:after="360" w:line="360" w:lineRule="auto"/>
      <w:ind w:firstLine="924"/>
      <w:contextualSpacing/>
      <w:jc w:val="both"/>
    </w:pPr>
  </w:style>
  <w:style w:type="character" w:customStyle="1" w:styleId="RISSE-080">
    <w:name w:val="Основной RISSE-08 Знак"/>
    <w:link w:val="RISSE-08"/>
    <w:rsid w:val="0041393A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10">
    <w:name w:val="Заголовок 1 Знак"/>
    <w:basedOn w:val="a4"/>
    <w:link w:val="1"/>
    <w:rsid w:val="00290568"/>
    <w:rPr>
      <w:rFonts w:ascii="Arial" w:eastAsia="Times New Roman" w:hAnsi="Arial" w:cs="Times New Roman"/>
      <w:b/>
      <w:caps/>
      <w:sz w:val="36"/>
      <w:szCs w:val="20"/>
      <w:lang w:eastAsia="ru-RU"/>
    </w:rPr>
  </w:style>
  <w:style w:type="paragraph" w:styleId="ad">
    <w:name w:val="TOC Heading"/>
    <w:basedOn w:val="1"/>
    <w:next w:val="a3"/>
    <w:uiPriority w:val="39"/>
    <w:unhideWhenUsed/>
    <w:qFormat/>
    <w:rsid w:val="001C02BA"/>
    <w:pPr>
      <w:spacing w:line="276" w:lineRule="auto"/>
      <w:outlineLvl w:val="9"/>
    </w:pPr>
    <w:rPr>
      <w:rFonts w:eastAsia="Calibri"/>
      <w:smallCaps/>
      <w:lang w:eastAsia="en-US"/>
    </w:rPr>
  </w:style>
  <w:style w:type="paragraph" w:customStyle="1" w:styleId="GOST0">
    <w:name w:val="GOST Заголовок оглавления"/>
    <w:basedOn w:val="a3"/>
    <w:qFormat/>
    <w:rsid w:val="000B3D66"/>
    <w:pPr>
      <w:pageBreakBefore/>
      <w:spacing w:after="360"/>
      <w:jc w:val="center"/>
    </w:pPr>
    <w:rPr>
      <w:b/>
      <w:caps/>
      <w:sz w:val="36"/>
    </w:rPr>
  </w:style>
  <w:style w:type="paragraph" w:customStyle="1" w:styleId="GOST1">
    <w:name w:val="GOST Основной текст"/>
    <w:basedOn w:val="a3"/>
    <w:qFormat/>
    <w:rsid w:val="00290568"/>
    <w:pPr>
      <w:spacing w:before="120" w:after="120"/>
      <w:ind w:firstLine="924"/>
      <w:contextualSpacing/>
      <w:jc w:val="both"/>
    </w:pPr>
  </w:style>
  <w:style w:type="paragraph" w:customStyle="1" w:styleId="ae">
    <w:name w:val="Название таблицы"/>
    <w:basedOn w:val="a3"/>
    <w:link w:val="af"/>
    <w:qFormat/>
    <w:rsid w:val="00F07AA2"/>
    <w:pPr>
      <w:keepNext/>
      <w:spacing w:before="240" w:after="120"/>
      <w:jc w:val="both"/>
    </w:pPr>
  </w:style>
  <w:style w:type="paragraph" w:customStyle="1" w:styleId="GOST">
    <w:name w:val="GOST Нумерованый список"/>
    <w:basedOn w:val="a3"/>
    <w:qFormat/>
    <w:rsid w:val="00E35B42"/>
    <w:pPr>
      <w:numPr>
        <w:numId w:val="1"/>
      </w:numPr>
    </w:pPr>
  </w:style>
  <w:style w:type="table" w:styleId="af0">
    <w:name w:val="Table Grid"/>
    <w:basedOn w:val="a5"/>
    <w:uiPriority w:val="59"/>
    <w:rsid w:val="0060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3"/>
    <w:next w:val="a3"/>
    <w:link w:val="af2"/>
    <w:uiPriority w:val="35"/>
    <w:unhideWhenUsed/>
    <w:qFormat/>
    <w:rsid w:val="00EA0E30"/>
    <w:pPr>
      <w:spacing w:after="200"/>
    </w:pPr>
    <w:rPr>
      <w:b/>
      <w:bCs/>
      <w:color w:val="00B050"/>
      <w:szCs w:val="18"/>
    </w:rPr>
  </w:style>
  <w:style w:type="paragraph" w:customStyle="1" w:styleId="af3">
    <w:name w:val="Шапка таблицы"/>
    <w:basedOn w:val="a3"/>
    <w:qFormat/>
    <w:rsid w:val="00640106"/>
    <w:pPr>
      <w:keepNext/>
      <w:keepLines/>
      <w:jc w:val="center"/>
    </w:pPr>
    <w:rPr>
      <w:rFonts w:eastAsia="Calibri"/>
      <w:b/>
      <w:szCs w:val="24"/>
    </w:rPr>
  </w:style>
  <w:style w:type="paragraph" w:customStyle="1" w:styleId="af4">
    <w:name w:val="Тест в таблице"/>
    <w:basedOn w:val="a3"/>
    <w:qFormat/>
    <w:rsid w:val="00215413"/>
    <w:pPr>
      <w:keepLines/>
      <w:suppressAutoHyphens/>
      <w:spacing w:before="120" w:after="120"/>
      <w:jc w:val="both"/>
    </w:pPr>
  </w:style>
  <w:style w:type="character" w:customStyle="1" w:styleId="31">
    <w:name w:val="Заголовок 3 Знак"/>
    <w:basedOn w:val="a4"/>
    <w:link w:val="3"/>
    <w:rsid w:val="008E4B2A"/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43">
    <w:name w:val="Заголовок 4 Знак"/>
    <w:aliases w:val="标题 4 Char Char Знак,标题 4 Char Char Char Знак,--F4 Знак,heading 4 Знак,Heading 4 Char Знак,标题 4 Char2 Char Знак,标题 4 Char1 Char Char Знак,标题 4 Char3 Char Char Char Char Знак,标题 4 Char2 Char Char Char Char Char Знак,--F4 Char Знак,h4 Знак"/>
    <w:basedOn w:val="a4"/>
    <w:link w:val="4"/>
    <w:uiPriority w:val="9"/>
    <w:rsid w:val="008E4B2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5">
    <w:name w:val="List Paragraph"/>
    <w:basedOn w:val="a3"/>
    <w:link w:val="af6"/>
    <w:uiPriority w:val="34"/>
    <w:qFormat/>
    <w:rsid w:val="004B0610"/>
    <w:pPr>
      <w:ind w:left="720"/>
      <w:contextualSpacing/>
    </w:pPr>
  </w:style>
  <w:style w:type="paragraph" w:customStyle="1" w:styleId="af7">
    <w:name w:val="Рисунок и подпись"/>
    <w:basedOn w:val="a3"/>
    <w:qFormat/>
    <w:rsid w:val="003D241C"/>
    <w:pPr>
      <w:keepNext/>
      <w:keepLines/>
      <w:contextualSpacing/>
      <w:jc w:val="center"/>
    </w:pPr>
    <w:rPr>
      <w:noProof/>
    </w:rPr>
  </w:style>
  <w:style w:type="character" w:customStyle="1" w:styleId="20">
    <w:name w:val="Заголовок 2 Знак"/>
    <w:basedOn w:val="a4"/>
    <w:link w:val="2"/>
    <w:rsid w:val="00290568"/>
    <w:rPr>
      <w:rFonts w:ascii="Arial" w:eastAsiaTheme="majorEastAsia" w:hAnsi="Arial" w:cstheme="majorBidi"/>
      <w:b/>
      <w:bCs/>
      <w:smallCaps/>
      <w:spacing w:val="-6"/>
      <w:sz w:val="36"/>
      <w:szCs w:val="26"/>
      <w:lang w:eastAsia="ru-RU"/>
    </w:rPr>
  </w:style>
  <w:style w:type="paragraph" w:styleId="af8">
    <w:name w:val="Body Text Indent"/>
    <w:aliases w:val=" Знак"/>
    <w:basedOn w:val="a3"/>
    <w:link w:val="af9"/>
    <w:rsid w:val="000B3D66"/>
    <w:pPr>
      <w:spacing w:before="120" w:line="336" w:lineRule="auto"/>
    </w:pPr>
    <w:rPr>
      <w:rFonts w:ascii="CG Times (WR)" w:hAnsi="CG Times (WR)"/>
      <w:sz w:val="26"/>
    </w:rPr>
  </w:style>
  <w:style w:type="character" w:customStyle="1" w:styleId="af9">
    <w:name w:val="Основной текст с отступом Знак"/>
    <w:aliases w:val=" Знак Знак"/>
    <w:basedOn w:val="a4"/>
    <w:link w:val="af8"/>
    <w:rsid w:val="000B3D66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52">
    <w:name w:val="Заголовок 5 Знак"/>
    <w:basedOn w:val="a4"/>
    <w:link w:val="50"/>
    <w:rsid w:val="008E4B2A"/>
    <w:rPr>
      <w:rFonts w:ascii="MetaNormalLFC" w:eastAsia="Times New Roman" w:hAnsi="MetaNormalLFC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4"/>
    <w:link w:val="6"/>
    <w:rsid w:val="008E4B2A"/>
    <w:rPr>
      <w:rFonts w:ascii="MetaNormalLFC" w:eastAsia="Times New Roman" w:hAnsi="MetaNormalLFC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BD3A93"/>
    <w:rPr>
      <w:rFonts w:ascii="Arial" w:eastAsia="Times New Roman" w:hAnsi="Arial" w:cs="Arial"/>
      <w:lang w:eastAsia="ru-RU"/>
    </w:rPr>
  </w:style>
  <w:style w:type="character" w:styleId="afa">
    <w:name w:val="page number"/>
    <w:basedOn w:val="a4"/>
    <w:rsid w:val="00BD3A93"/>
  </w:style>
  <w:style w:type="paragraph" w:styleId="22">
    <w:name w:val="Body Text Indent 2"/>
    <w:basedOn w:val="a3"/>
    <w:link w:val="23"/>
    <w:rsid w:val="00BD3A93"/>
    <w:pPr>
      <w:tabs>
        <w:tab w:val="right" w:pos="9639"/>
      </w:tabs>
      <w:spacing w:line="360" w:lineRule="auto"/>
      <w:ind w:firstLine="851"/>
      <w:jc w:val="both"/>
    </w:pPr>
    <w:rPr>
      <w:rFonts w:ascii="CG Times (WR)" w:hAnsi="CG Times (WR)"/>
      <w:sz w:val="26"/>
    </w:rPr>
  </w:style>
  <w:style w:type="character" w:customStyle="1" w:styleId="23">
    <w:name w:val="Основной текст с отступом 2 Знак"/>
    <w:basedOn w:val="a4"/>
    <w:link w:val="22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afb">
    <w:name w:val="Block Text"/>
    <w:basedOn w:val="a3"/>
    <w:rsid w:val="00BD3A93"/>
    <w:pPr>
      <w:widowControl w:val="0"/>
      <w:spacing w:line="360" w:lineRule="auto"/>
      <w:ind w:left="2552" w:right="40" w:hanging="1701"/>
      <w:jc w:val="both"/>
    </w:pPr>
    <w:rPr>
      <w:rFonts w:ascii="CG Times (WR)" w:hAnsi="CG Times (WR)"/>
      <w:sz w:val="26"/>
    </w:rPr>
  </w:style>
  <w:style w:type="paragraph" w:styleId="32">
    <w:name w:val="Body Text Indent 3"/>
    <w:basedOn w:val="a3"/>
    <w:link w:val="33"/>
    <w:rsid w:val="00BD3A93"/>
    <w:pPr>
      <w:widowControl w:val="0"/>
      <w:spacing w:line="360" w:lineRule="auto"/>
      <w:ind w:left="318" w:hanging="318"/>
    </w:pPr>
    <w:rPr>
      <w:rFonts w:ascii="CG Times (WR)" w:hAnsi="CG Times (WR)"/>
      <w:sz w:val="26"/>
    </w:rPr>
  </w:style>
  <w:style w:type="character" w:customStyle="1" w:styleId="33">
    <w:name w:val="Основной текст с отступом 3 Знак"/>
    <w:basedOn w:val="a4"/>
    <w:link w:val="32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afc">
    <w:name w:val="Document Map"/>
    <w:basedOn w:val="a3"/>
    <w:link w:val="afd"/>
    <w:semiHidden/>
    <w:rsid w:val="00BD3A93"/>
    <w:pPr>
      <w:shd w:val="clear" w:color="auto" w:fill="000080"/>
    </w:pPr>
    <w:rPr>
      <w:rFonts w:ascii="Tahoma" w:hAnsi="Tahoma"/>
      <w:sz w:val="24"/>
    </w:rPr>
  </w:style>
  <w:style w:type="character" w:customStyle="1" w:styleId="afd">
    <w:name w:val="Схема документа Знак"/>
    <w:basedOn w:val="a4"/>
    <w:link w:val="afc"/>
    <w:semiHidden/>
    <w:rsid w:val="00BD3A93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fe">
    <w:name w:val="Body Text"/>
    <w:basedOn w:val="a3"/>
    <w:link w:val="aff"/>
    <w:rsid w:val="00BD3A93"/>
    <w:pPr>
      <w:widowControl w:val="0"/>
      <w:spacing w:line="360" w:lineRule="auto"/>
      <w:jc w:val="center"/>
    </w:pPr>
    <w:rPr>
      <w:rFonts w:ascii="CG Times (WR)" w:hAnsi="CG Times (WR)"/>
      <w:sz w:val="26"/>
    </w:rPr>
  </w:style>
  <w:style w:type="character" w:customStyle="1" w:styleId="aff">
    <w:name w:val="Основной текст Знак"/>
    <w:basedOn w:val="a4"/>
    <w:link w:val="afe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34">
    <w:name w:val="Body Text 3"/>
    <w:basedOn w:val="a3"/>
    <w:link w:val="35"/>
    <w:rsid w:val="00BD3A93"/>
    <w:pPr>
      <w:framePr w:w="3784" w:h="1297" w:hSpace="180" w:wrap="auto" w:vAnchor="page" w:hAnchor="page" w:x="4903" w:y="15121"/>
      <w:jc w:val="center"/>
    </w:pPr>
    <w:rPr>
      <w:rFonts w:ascii="CG Times (WR)" w:hAnsi="CG Times (WR)"/>
      <w:noProof/>
      <w:sz w:val="22"/>
    </w:rPr>
  </w:style>
  <w:style w:type="character" w:customStyle="1" w:styleId="35">
    <w:name w:val="Основной текст 3 Знак"/>
    <w:basedOn w:val="a4"/>
    <w:link w:val="34"/>
    <w:rsid w:val="00BD3A93"/>
    <w:rPr>
      <w:rFonts w:ascii="CG Times (WR)" w:eastAsia="Times New Roman" w:hAnsi="CG Times (WR)" w:cs="Times New Roman"/>
      <w:noProof/>
      <w:szCs w:val="20"/>
      <w:lang w:eastAsia="ru-RU"/>
    </w:rPr>
  </w:style>
  <w:style w:type="paragraph" w:customStyle="1" w:styleId="11">
    <w:name w:val="Обычный1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0">
    <w:name w:val="Title"/>
    <w:basedOn w:val="a3"/>
    <w:link w:val="aff1"/>
    <w:qFormat/>
    <w:rsid w:val="00BD3A93"/>
    <w:pPr>
      <w:suppressAutoHyphens/>
      <w:ind w:left="1440"/>
      <w:jc w:val="center"/>
    </w:pPr>
    <w:rPr>
      <w:rFonts w:ascii="Times New Roman" w:hAnsi="Times New Roman"/>
      <w:sz w:val="24"/>
    </w:rPr>
  </w:style>
  <w:style w:type="character" w:customStyle="1" w:styleId="aff1">
    <w:name w:val="Название Знак"/>
    <w:basedOn w:val="a4"/>
    <w:link w:val="aff0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Название рисунка"/>
    <w:basedOn w:val="a3"/>
    <w:autoRedefine/>
    <w:rsid w:val="00BD3A93"/>
    <w:pPr>
      <w:autoSpaceDE w:val="0"/>
      <w:autoSpaceDN w:val="0"/>
      <w:spacing w:line="280" w:lineRule="atLeast"/>
      <w:ind w:firstLine="437"/>
      <w:jc w:val="both"/>
    </w:pPr>
    <w:rPr>
      <w:rFonts w:eastAsia="MS Mincho" w:cs="Arial"/>
      <w:spacing w:val="-4"/>
      <w:sz w:val="20"/>
      <w:lang w:eastAsia="ja-JP"/>
    </w:rPr>
  </w:style>
  <w:style w:type="paragraph" w:styleId="aff3">
    <w:name w:val="Plain Text"/>
    <w:basedOn w:val="a3"/>
    <w:link w:val="aff4"/>
    <w:rsid w:val="00BD3A93"/>
    <w:rPr>
      <w:rFonts w:ascii="Courier New" w:hAnsi="Courier New"/>
      <w:sz w:val="20"/>
    </w:rPr>
  </w:style>
  <w:style w:type="character" w:customStyle="1" w:styleId="aff4">
    <w:name w:val="Текст Знак"/>
    <w:basedOn w:val="a4"/>
    <w:link w:val="aff3"/>
    <w:rsid w:val="00BD3A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5">
    <w:name w:val="annotation reference"/>
    <w:semiHidden/>
    <w:rsid w:val="00BD3A93"/>
    <w:rPr>
      <w:sz w:val="16"/>
      <w:szCs w:val="16"/>
    </w:rPr>
  </w:style>
  <w:style w:type="paragraph" w:customStyle="1" w:styleId="-3">
    <w:name w:val="- перечисл"/>
    <w:basedOn w:val="a3"/>
    <w:rsid w:val="00BD3A93"/>
    <w:pPr>
      <w:numPr>
        <w:numId w:val="9"/>
      </w:numPr>
      <w:spacing w:before="60" w:after="60"/>
      <w:jc w:val="both"/>
    </w:pPr>
    <w:rPr>
      <w:rFonts w:ascii="Times New Roman" w:hAnsi="Times New Roman"/>
      <w:sz w:val="24"/>
    </w:rPr>
  </w:style>
  <w:style w:type="character" w:customStyle="1" w:styleId="akimov">
    <w:name w:val="akimov"/>
    <w:semiHidden/>
    <w:rsid w:val="00BD3A93"/>
    <w:rPr>
      <w:rFonts w:ascii="Arial" w:hAnsi="Arial" w:cs="Arial"/>
      <w:color w:val="auto"/>
      <w:sz w:val="20"/>
      <w:szCs w:val="20"/>
    </w:rPr>
  </w:style>
  <w:style w:type="paragraph" w:styleId="aff6">
    <w:name w:val="table of figures"/>
    <w:basedOn w:val="a3"/>
    <w:next w:val="a3"/>
    <w:uiPriority w:val="99"/>
    <w:rsid w:val="007F5C1F"/>
    <w:rPr>
      <w:spacing w:val="-6"/>
    </w:rPr>
  </w:style>
  <w:style w:type="paragraph" w:customStyle="1" w:styleId="Default">
    <w:name w:val="Default"/>
    <w:rsid w:val="00BD3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1">
    <w:name w:val="Default1"/>
    <w:basedOn w:val="Default"/>
    <w:next w:val="Default"/>
    <w:rsid w:val="00BD3A93"/>
    <w:rPr>
      <w:color w:val="auto"/>
    </w:rPr>
  </w:style>
  <w:style w:type="paragraph" w:customStyle="1" w:styleId="210">
    <w:name w:val="Основной текст 21"/>
    <w:next w:val="afe"/>
    <w:rsid w:val="00BD3A93"/>
    <w:pPr>
      <w:numPr>
        <w:ilvl w:val="1"/>
        <w:numId w:val="10"/>
      </w:numPr>
      <w:overflowPunct w:val="0"/>
      <w:autoSpaceDE w:val="0"/>
      <w:autoSpaceDN w:val="0"/>
      <w:adjustRightInd w:val="0"/>
      <w:spacing w:before="40" w:after="40" w:line="240" w:lineRule="auto"/>
      <w:ind w:left="0" w:firstLine="0"/>
      <w:jc w:val="center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14pt">
    <w:name w:val="Стиль 14 pt"/>
    <w:basedOn w:val="a3"/>
    <w:autoRedefine/>
    <w:rsid w:val="00BD3A93"/>
    <w:pPr>
      <w:widowControl w:val="0"/>
      <w:numPr>
        <w:ilvl w:val="1"/>
        <w:numId w:val="11"/>
      </w:numPr>
      <w:spacing w:line="360" w:lineRule="auto"/>
      <w:ind w:firstLine="709"/>
      <w:jc w:val="both"/>
    </w:pPr>
    <w:rPr>
      <w:rFonts w:ascii="Times New Roman" w:hAnsi="Times New Roman"/>
    </w:rPr>
  </w:style>
  <w:style w:type="paragraph" w:customStyle="1" w:styleId="-1">
    <w:name w:val="- перечисление"/>
    <w:basedOn w:val="a3"/>
    <w:rsid w:val="00BD3A93"/>
    <w:pPr>
      <w:numPr>
        <w:ilvl w:val="1"/>
        <w:numId w:val="12"/>
      </w:numPr>
      <w:tabs>
        <w:tab w:val="num" w:pos="1500"/>
      </w:tabs>
      <w:spacing w:before="60" w:after="60"/>
      <w:ind w:left="1500" w:hanging="360"/>
      <w:jc w:val="both"/>
    </w:pPr>
    <w:rPr>
      <w:rFonts w:ascii="Times New Roman" w:hAnsi="Times New Roman"/>
      <w:sz w:val="24"/>
    </w:rPr>
  </w:style>
  <w:style w:type="paragraph" w:customStyle="1" w:styleId="a0">
    <w:name w:val="Обычный нет отступа"/>
    <w:aliases w:val="межстрочный – одинарный"/>
    <w:basedOn w:val="a3"/>
    <w:rsid w:val="00BD3A93"/>
    <w:pPr>
      <w:numPr>
        <w:numId w:val="13"/>
      </w:numPr>
      <w:ind w:left="0"/>
      <w:jc w:val="both"/>
    </w:pPr>
    <w:rPr>
      <w:rFonts w:ascii="Times New Roman" w:hAnsi="Times New Roman"/>
      <w:szCs w:val="28"/>
    </w:rPr>
  </w:style>
  <w:style w:type="paragraph" w:customStyle="1" w:styleId="12">
    <w:name w:val="Верхний колонтитул1"/>
    <w:basedOn w:val="11"/>
    <w:rsid w:val="00BD3A93"/>
    <w:pPr>
      <w:widowControl w:val="0"/>
      <w:tabs>
        <w:tab w:val="center" w:pos="4153"/>
        <w:tab w:val="right" w:pos="8306"/>
      </w:tabs>
      <w:spacing w:before="0" w:after="0"/>
    </w:pPr>
    <w:rPr>
      <w:sz w:val="20"/>
    </w:rPr>
  </w:style>
  <w:style w:type="paragraph" w:customStyle="1" w:styleId="Normal1">
    <w:name w:val="Normal1"/>
    <w:rsid w:val="00BD3A9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f7">
    <w:name w:val="АБЗАЦ"/>
    <w:rsid w:val="00BD3A93"/>
    <w:pPr>
      <w:widowControl w:val="0"/>
      <w:tabs>
        <w:tab w:val="right" w:pos="709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2"/>
    <w:rsid w:val="00BD3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8">
    <w:name w:val="Основной текст_"/>
    <w:link w:val="44"/>
    <w:rsid w:val="00BD3A93"/>
    <w:rPr>
      <w:sz w:val="26"/>
      <w:szCs w:val="26"/>
      <w:shd w:val="clear" w:color="auto" w:fill="FFFFFF"/>
    </w:rPr>
  </w:style>
  <w:style w:type="paragraph" w:customStyle="1" w:styleId="44">
    <w:name w:val="Основной текст4"/>
    <w:basedOn w:val="a3"/>
    <w:link w:val="aff8"/>
    <w:rsid w:val="00BD3A93"/>
    <w:pPr>
      <w:shd w:val="clear" w:color="auto" w:fill="FFFFFF"/>
      <w:spacing w:line="442" w:lineRule="exac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aff9">
    <w:name w:val="Абзац"/>
    <w:basedOn w:val="afe"/>
    <w:rsid w:val="00BD3A93"/>
    <w:pPr>
      <w:widowControl/>
      <w:tabs>
        <w:tab w:val="left" w:pos="720"/>
      </w:tabs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04">
    <w:name w:val="Заголовок 04"/>
    <w:next w:val="a3"/>
    <w:rsid w:val="00BD3A93"/>
    <w:pPr>
      <w:pageBreakBefore/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b/>
      <w:bCs/>
      <w:iCs/>
      <w:sz w:val="28"/>
      <w:szCs w:val="20"/>
      <w:lang w:eastAsia="ru-RU"/>
    </w:rPr>
  </w:style>
  <w:style w:type="paragraph" w:customStyle="1" w:styleId="51">
    <w:name w:val="Пункт 5.1"/>
    <w:rsid w:val="00BD3A93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41">
    <w:name w:val="Пункт 4.1"/>
    <w:rsid w:val="00BD3A93"/>
    <w:pPr>
      <w:numPr>
        <w:ilvl w:val="1"/>
        <w:numId w:val="4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71">
    <w:name w:val="Пункт 7.1"/>
    <w:rsid w:val="00BD3A93"/>
    <w:pPr>
      <w:numPr>
        <w:ilvl w:val="1"/>
        <w:numId w:val="5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21">
    <w:name w:val="Пункт 2.1"/>
    <w:rsid w:val="00BD3A93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61">
    <w:name w:val="Пункт 6.1"/>
    <w:rsid w:val="00BD3A93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310">
    <w:name w:val="Пункт 3.1"/>
    <w:rsid w:val="00BD3A93"/>
    <w:p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character" w:customStyle="1" w:styleId="120">
    <w:name w:val="Заголовок №1 (2)"/>
    <w:rsid w:val="00BD3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91">
    <w:name w:val="Пункт 6.9.1"/>
    <w:rsid w:val="00BD3A93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621">
    <w:name w:val="Пункт 6.2.1"/>
    <w:rsid w:val="00BD3A93"/>
    <w:pPr>
      <w:spacing w:after="0" w:line="360" w:lineRule="auto"/>
      <w:ind w:left="680" w:firstLine="680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character" w:styleId="affa">
    <w:name w:val="Hyperlink"/>
    <w:uiPriority w:val="99"/>
    <w:unhideWhenUsed/>
    <w:rsid w:val="00146866"/>
    <w:rPr>
      <w:rFonts w:ascii="Arial" w:hAnsi="Arial"/>
      <w:color w:val="auto"/>
      <w:u w:val="none"/>
    </w:rPr>
  </w:style>
  <w:style w:type="character" w:styleId="affb">
    <w:name w:val="FollowedHyperlink"/>
    <w:uiPriority w:val="99"/>
    <w:unhideWhenUsed/>
    <w:rsid w:val="00430DCB"/>
    <w:rPr>
      <w:color w:val="auto"/>
      <w:u w:val="none"/>
    </w:rPr>
  </w:style>
  <w:style w:type="paragraph" w:customStyle="1" w:styleId="affc">
    <w:name w:val="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Стиль1"/>
    <w:basedOn w:val="a3"/>
    <w:link w:val="14"/>
    <w:qFormat/>
    <w:rsid w:val="00BD3A93"/>
    <w:pPr>
      <w:tabs>
        <w:tab w:val="left" w:leader="dot" w:pos="9072"/>
        <w:tab w:val="left" w:pos="9498"/>
      </w:tabs>
      <w:spacing w:line="360" w:lineRule="auto"/>
      <w:ind w:firstLine="851"/>
    </w:pPr>
    <w:rPr>
      <w:rFonts w:ascii="Times New Roman" w:hAnsi="Times New Roman"/>
      <w:b/>
      <w:sz w:val="24"/>
    </w:rPr>
  </w:style>
  <w:style w:type="paragraph" w:styleId="15">
    <w:name w:val="toc 1"/>
    <w:basedOn w:val="a3"/>
    <w:next w:val="a3"/>
    <w:autoRedefine/>
    <w:uiPriority w:val="39"/>
    <w:qFormat/>
    <w:rsid w:val="00290568"/>
    <w:pPr>
      <w:tabs>
        <w:tab w:val="right" w:leader="dot" w:pos="10195"/>
      </w:tabs>
      <w:spacing w:line="360" w:lineRule="auto"/>
    </w:pPr>
    <w:rPr>
      <w:rFonts w:cs="Arial"/>
      <w:b/>
      <w:bCs/>
      <w:caps/>
      <w:noProof/>
      <w:spacing w:val="-4"/>
      <w:szCs w:val="24"/>
    </w:rPr>
  </w:style>
  <w:style w:type="character" w:customStyle="1" w:styleId="14">
    <w:name w:val="Стиль1 Знак"/>
    <w:link w:val="13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toc 2"/>
    <w:basedOn w:val="a3"/>
    <w:next w:val="a3"/>
    <w:autoRedefine/>
    <w:uiPriority w:val="39"/>
    <w:unhideWhenUsed/>
    <w:qFormat/>
    <w:rsid w:val="003E598C"/>
    <w:pPr>
      <w:tabs>
        <w:tab w:val="right" w:leader="dot" w:pos="10195"/>
      </w:tabs>
      <w:spacing w:line="360" w:lineRule="auto"/>
      <w:contextualSpacing/>
    </w:pPr>
    <w:rPr>
      <w:smallCaps/>
      <w:noProof/>
    </w:rPr>
  </w:style>
  <w:style w:type="paragraph" w:styleId="36">
    <w:name w:val="toc 3"/>
    <w:basedOn w:val="25"/>
    <w:next w:val="a3"/>
    <w:autoRedefine/>
    <w:uiPriority w:val="39"/>
    <w:unhideWhenUsed/>
    <w:qFormat/>
    <w:rsid w:val="00297A20"/>
    <w:pPr>
      <w:ind w:left="284"/>
    </w:pPr>
    <w:rPr>
      <w:b/>
      <w:smallCaps w:val="0"/>
    </w:rPr>
  </w:style>
  <w:style w:type="paragraph" w:styleId="45">
    <w:name w:val="toc 4"/>
    <w:basedOn w:val="a3"/>
    <w:next w:val="a3"/>
    <w:autoRedefine/>
    <w:uiPriority w:val="39"/>
    <w:unhideWhenUsed/>
    <w:rsid w:val="00BD3A93"/>
    <w:pPr>
      <w:ind w:left="560"/>
    </w:pPr>
    <w:rPr>
      <w:rFonts w:asciiTheme="minorHAnsi" w:hAnsiTheme="minorHAnsi"/>
      <w:sz w:val="20"/>
    </w:rPr>
  </w:style>
  <w:style w:type="paragraph" w:styleId="53">
    <w:name w:val="toc 5"/>
    <w:basedOn w:val="a3"/>
    <w:next w:val="a3"/>
    <w:autoRedefine/>
    <w:uiPriority w:val="39"/>
    <w:unhideWhenUsed/>
    <w:rsid w:val="00BD3A93"/>
    <w:pPr>
      <w:ind w:left="840"/>
    </w:pPr>
    <w:rPr>
      <w:rFonts w:asciiTheme="minorHAnsi" w:hAnsiTheme="minorHAnsi"/>
      <w:sz w:val="20"/>
    </w:rPr>
  </w:style>
  <w:style w:type="paragraph" w:styleId="62">
    <w:name w:val="toc 6"/>
    <w:basedOn w:val="a3"/>
    <w:next w:val="a3"/>
    <w:autoRedefine/>
    <w:uiPriority w:val="39"/>
    <w:unhideWhenUsed/>
    <w:rsid w:val="00BD3A93"/>
    <w:pPr>
      <w:ind w:left="1120"/>
    </w:pPr>
    <w:rPr>
      <w:rFonts w:asciiTheme="minorHAnsi" w:hAnsiTheme="minorHAnsi"/>
      <w:sz w:val="20"/>
    </w:rPr>
  </w:style>
  <w:style w:type="paragraph" w:styleId="72">
    <w:name w:val="toc 7"/>
    <w:basedOn w:val="a3"/>
    <w:next w:val="a3"/>
    <w:autoRedefine/>
    <w:uiPriority w:val="39"/>
    <w:unhideWhenUsed/>
    <w:rsid w:val="00BD3A93"/>
    <w:pPr>
      <w:ind w:left="1400"/>
    </w:pPr>
    <w:rPr>
      <w:rFonts w:asciiTheme="minorHAnsi" w:hAnsiTheme="minorHAnsi"/>
      <w:sz w:val="20"/>
    </w:rPr>
  </w:style>
  <w:style w:type="paragraph" w:styleId="81">
    <w:name w:val="toc 8"/>
    <w:basedOn w:val="a3"/>
    <w:next w:val="a3"/>
    <w:autoRedefine/>
    <w:uiPriority w:val="39"/>
    <w:unhideWhenUsed/>
    <w:rsid w:val="00BD3A93"/>
    <w:pPr>
      <w:ind w:left="1680"/>
    </w:pPr>
    <w:rPr>
      <w:rFonts w:asciiTheme="minorHAnsi" w:hAnsiTheme="minorHAnsi"/>
      <w:sz w:val="20"/>
    </w:rPr>
  </w:style>
  <w:style w:type="paragraph" w:styleId="91">
    <w:name w:val="toc 9"/>
    <w:basedOn w:val="a3"/>
    <w:next w:val="a3"/>
    <w:autoRedefine/>
    <w:uiPriority w:val="39"/>
    <w:unhideWhenUsed/>
    <w:rsid w:val="00BD3A93"/>
    <w:pPr>
      <w:ind w:left="1960"/>
    </w:pPr>
    <w:rPr>
      <w:rFonts w:asciiTheme="minorHAnsi" w:hAnsiTheme="minorHAnsi"/>
      <w:sz w:val="20"/>
    </w:rPr>
  </w:style>
  <w:style w:type="paragraph" w:styleId="affd">
    <w:name w:val="No Spacing"/>
    <w:uiPriority w:val="1"/>
    <w:qFormat/>
    <w:rsid w:val="00BD3A93"/>
    <w:pPr>
      <w:spacing w:after="0" w:line="240" w:lineRule="auto"/>
    </w:pPr>
    <w:rPr>
      <w:rFonts w:ascii="CG Times (WR)" w:eastAsia="Times New Roman" w:hAnsi="CG Times (WR)" w:cs="Times New Roman"/>
      <w:sz w:val="24"/>
      <w:szCs w:val="20"/>
      <w:lang w:eastAsia="ru-RU"/>
    </w:rPr>
  </w:style>
  <w:style w:type="character" w:styleId="affe">
    <w:name w:val="Strong"/>
    <w:uiPriority w:val="22"/>
    <w:qFormat/>
    <w:rsid w:val="00BD3A93"/>
    <w:rPr>
      <w:b/>
      <w:bCs/>
    </w:rPr>
  </w:style>
  <w:style w:type="numbering" w:customStyle="1" w:styleId="16">
    <w:name w:val="Нет списка1"/>
    <w:next w:val="a6"/>
    <w:semiHidden/>
    <w:unhideWhenUsed/>
    <w:rsid w:val="00BD3A93"/>
  </w:style>
  <w:style w:type="table" w:customStyle="1" w:styleId="26">
    <w:name w:val="Стиль таблицы2"/>
    <w:basedOn w:val="a5"/>
    <w:rsid w:val="00BD3A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5"/>
    <w:next w:val="af0"/>
    <w:rsid w:val="00BD3A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5"/>
    <w:next w:val="af0"/>
    <w:rsid w:val="00BD3A93"/>
    <w:pPr>
      <w:tabs>
        <w:tab w:val="num" w:pos="150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5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Текст выноски Знак1"/>
    <w:semiHidden/>
    <w:rsid w:val="00BD3A93"/>
    <w:rPr>
      <w:rFonts w:ascii="Tahoma" w:hAnsi="Tahoma" w:cs="Tahoma"/>
      <w:sz w:val="16"/>
      <w:szCs w:val="16"/>
    </w:rPr>
  </w:style>
  <w:style w:type="paragraph" w:customStyle="1" w:styleId="19">
    <w:name w:val="Основной текст1"/>
    <w:basedOn w:val="11"/>
    <w:rsid w:val="00BD3A93"/>
    <w:pPr>
      <w:widowControl w:val="0"/>
      <w:spacing w:before="0" w:after="0"/>
    </w:pPr>
    <w:rPr>
      <w:sz w:val="28"/>
    </w:rPr>
  </w:style>
  <w:style w:type="paragraph" w:customStyle="1" w:styleId="311">
    <w:name w:val="Основной текст 31"/>
    <w:basedOn w:val="a3"/>
    <w:rsid w:val="00BD3A93"/>
    <w:pPr>
      <w:widowControl w:val="0"/>
      <w:shd w:val="clear" w:color="auto" w:fill="FFFFFF"/>
      <w:autoSpaceDE w:val="0"/>
      <w:autoSpaceDN w:val="0"/>
      <w:adjustRightInd w:val="0"/>
      <w:ind w:left="709"/>
      <w:jc w:val="both"/>
    </w:pPr>
    <w:rPr>
      <w:rFonts w:ascii="Times New Roman" w:hAnsi="Times New Roman"/>
      <w:b/>
    </w:rPr>
  </w:style>
  <w:style w:type="paragraph" w:customStyle="1" w:styleId="1a">
    <w:name w:val="Знак Знак1 Знак 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54">
    <w:name w:val="Знак Знак5"/>
    <w:rsid w:val="00BD3A93"/>
    <w:rPr>
      <w:sz w:val="28"/>
    </w:rPr>
  </w:style>
  <w:style w:type="numbering" w:customStyle="1" w:styleId="27">
    <w:name w:val="Нет списка2"/>
    <w:next w:val="a6"/>
    <w:semiHidden/>
    <w:rsid w:val="00BD3A93"/>
  </w:style>
  <w:style w:type="table" w:customStyle="1" w:styleId="28">
    <w:name w:val="Сетка таблицы2"/>
    <w:basedOn w:val="a5"/>
    <w:next w:val="af0"/>
    <w:rsid w:val="00BD3A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5"/>
    <w:next w:val="af0"/>
    <w:rsid w:val="00BD3A93"/>
    <w:pPr>
      <w:tabs>
        <w:tab w:val="num" w:pos="150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5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3"/>
    <w:rsid w:val="00BD3A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37">
    <w:name w:val="Сетка таблицы3"/>
    <w:basedOn w:val="a5"/>
    <w:next w:val="af0"/>
    <w:uiPriority w:val="59"/>
    <w:rsid w:val="00BD3A9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annotation text"/>
    <w:basedOn w:val="a3"/>
    <w:link w:val="afff1"/>
    <w:rsid w:val="00BD3A93"/>
    <w:rPr>
      <w:rFonts w:ascii="CG Times (WR)" w:hAnsi="CG Times (WR)"/>
      <w:sz w:val="20"/>
    </w:rPr>
  </w:style>
  <w:style w:type="character" w:customStyle="1" w:styleId="afff1">
    <w:name w:val="Текст примечания Знак"/>
    <w:basedOn w:val="a4"/>
    <w:link w:val="afff0"/>
    <w:rsid w:val="00BD3A93"/>
    <w:rPr>
      <w:rFonts w:ascii="CG Times (WR)" w:eastAsia="Times New Roman" w:hAnsi="CG Times (WR)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BD3A93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BD3A93"/>
    <w:rPr>
      <w:rFonts w:ascii="CG Times (WR)" w:eastAsia="Times New Roman" w:hAnsi="CG Times (WR)" w:cs="Times New Roman"/>
      <w:b/>
      <w:bCs/>
      <w:sz w:val="20"/>
      <w:szCs w:val="20"/>
      <w:lang w:eastAsia="ru-RU"/>
    </w:rPr>
  </w:style>
  <w:style w:type="paragraph" w:customStyle="1" w:styleId="111">
    <w:name w:val="Знак Знак1 Знак Знак1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4">
    <w:name w:val="Содержимое таблицы"/>
    <w:basedOn w:val="a3"/>
    <w:rsid w:val="00BD3A93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fff5">
    <w:name w:val="footnote text"/>
    <w:basedOn w:val="a3"/>
    <w:link w:val="afff6"/>
    <w:unhideWhenUsed/>
    <w:rsid w:val="00BD3A93"/>
    <w:rPr>
      <w:rFonts w:ascii="Calibri" w:eastAsia="Calibri" w:hAnsi="Calibri"/>
      <w:sz w:val="20"/>
    </w:rPr>
  </w:style>
  <w:style w:type="character" w:customStyle="1" w:styleId="afff6">
    <w:name w:val="Текст сноски Знак"/>
    <w:basedOn w:val="a4"/>
    <w:link w:val="afff5"/>
    <w:rsid w:val="00BD3A93"/>
    <w:rPr>
      <w:rFonts w:ascii="Calibri" w:eastAsia="Calibri" w:hAnsi="Calibri" w:cs="Times New Roman"/>
      <w:sz w:val="20"/>
      <w:szCs w:val="20"/>
      <w:lang w:eastAsia="ru-RU"/>
    </w:rPr>
  </w:style>
  <w:style w:type="character" w:styleId="afff7">
    <w:name w:val="footnote reference"/>
    <w:unhideWhenUsed/>
    <w:rsid w:val="00BD3A93"/>
    <w:rPr>
      <w:vertAlign w:val="superscript"/>
    </w:rPr>
  </w:style>
  <w:style w:type="paragraph" w:customStyle="1" w:styleId="afff8">
    <w:name w:val="Абзац с интервалом"/>
    <w:basedOn w:val="a3"/>
    <w:rsid w:val="00BD3A93"/>
    <w:pPr>
      <w:overflowPunct w:val="0"/>
      <w:autoSpaceDE w:val="0"/>
      <w:autoSpaceDN w:val="0"/>
      <w:adjustRightInd w:val="0"/>
      <w:spacing w:before="120" w:after="120"/>
      <w:ind w:firstLine="851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afff9">
    <w:name w:val="Основной центр."/>
    <w:rsid w:val="00BD3A93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D3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unhideWhenUsed/>
    <w:rsid w:val="00BD3A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D3A93"/>
  </w:style>
  <w:style w:type="paragraph" w:customStyle="1" w:styleId="02">
    <w:name w:val="Список 02"/>
    <w:basedOn w:val="a3"/>
    <w:autoRedefine/>
    <w:qFormat/>
    <w:rsid w:val="00BD3A93"/>
    <w:pPr>
      <w:numPr>
        <w:numId w:val="14"/>
      </w:numPr>
      <w:tabs>
        <w:tab w:val="left" w:pos="567"/>
        <w:tab w:val="left" w:pos="851"/>
      </w:tabs>
      <w:spacing w:line="360" w:lineRule="auto"/>
      <w:ind w:firstLine="567"/>
      <w:jc w:val="both"/>
    </w:pPr>
    <w:rPr>
      <w:rFonts w:ascii="Times New Roman" w:hAnsi="Times New Roman"/>
    </w:rPr>
  </w:style>
  <w:style w:type="paragraph" w:customStyle="1" w:styleId="afffb">
    <w:name w:val="Список основной"/>
    <w:basedOn w:val="02"/>
    <w:link w:val="afffc"/>
    <w:qFormat/>
    <w:rsid w:val="00BD3A93"/>
    <w:pPr>
      <w:widowControl w:val="0"/>
    </w:pPr>
  </w:style>
  <w:style w:type="character" w:customStyle="1" w:styleId="afffc">
    <w:name w:val="Список основной Знак"/>
    <w:link w:val="afffb"/>
    <w:rsid w:val="00BD3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Обычный11"/>
    <w:rsid w:val="00BD3A9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3A93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Revision"/>
    <w:hidden/>
    <w:uiPriority w:val="99"/>
    <w:semiHidden/>
    <w:rsid w:val="00BD3A93"/>
    <w:pPr>
      <w:spacing w:after="0" w:line="240" w:lineRule="auto"/>
    </w:pPr>
    <w:rPr>
      <w:rFonts w:ascii="CG Times (WR)" w:eastAsia="Times New Roman" w:hAnsi="CG Times (WR)" w:cs="Times New Roman"/>
      <w:sz w:val="24"/>
      <w:szCs w:val="20"/>
      <w:lang w:eastAsia="ru-RU"/>
    </w:rPr>
  </w:style>
  <w:style w:type="numbering" w:customStyle="1" w:styleId="38">
    <w:name w:val="Нет списка3"/>
    <w:next w:val="a6"/>
    <w:uiPriority w:val="99"/>
    <w:semiHidden/>
    <w:unhideWhenUsed/>
    <w:rsid w:val="00BD3A93"/>
  </w:style>
  <w:style w:type="table" w:customStyle="1" w:styleId="46">
    <w:name w:val="Сетка таблицы4"/>
    <w:basedOn w:val="a5"/>
    <w:next w:val="af0"/>
    <w:uiPriority w:val="59"/>
    <w:rsid w:val="00BD3A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Название объекта Знак"/>
    <w:link w:val="af1"/>
    <w:uiPriority w:val="35"/>
    <w:rsid w:val="00EA0E30"/>
    <w:rPr>
      <w:rFonts w:ascii="GOST type B" w:eastAsia="Times New Roman" w:hAnsi="GOST type B" w:cs="Times New Roman"/>
      <w:b/>
      <w:bCs/>
      <w:color w:val="00B050"/>
      <w:sz w:val="28"/>
      <w:szCs w:val="18"/>
      <w:lang w:eastAsia="ru-RU"/>
    </w:rPr>
  </w:style>
  <w:style w:type="paragraph" w:customStyle="1" w:styleId="afffe">
    <w:name w:val="Сообщение"/>
    <w:basedOn w:val="a3"/>
    <w:rsid w:val="00BD3A93"/>
    <w:pPr>
      <w:suppressLineNumbers/>
      <w:suppressAutoHyphens/>
      <w:spacing w:before="60" w:line="320" w:lineRule="atLeast"/>
      <w:ind w:firstLine="851"/>
      <w:jc w:val="both"/>
    </w:pPr>
    <w:rPr>
      <w:rFonts w:ascii="Times New Roman" w:hAnsi="Times New Roman"/>
      <w:b/>
      <w:sz w:val="24"/>
    </w:rPr>
  </w:style>
  <w:style w:type="character" w:customStyle="1" w:styleId="29">
    <w:name w:val="Основной текст 2 Знак"/>
    <w:link w:val="2a"/>
    <w:uiPriority w:val="99"/>
    <w:rsid w:val="00BD3A93"/>
    <w:rPr>
      <w:sz w:val="24"/>
    </w:rPr>
  </w:style>
  <w:style w:type="paragraph" w:styleId="2a">
    <w:name w:val="Body Text 2"/>
    <w:basedOn w:val="a3"/>
    <w:link w:val="29"/>
    <w:uiPriority w:val="99"/>
    <w:rsid w:val="00BD3A93"/>
    <w:pPr>
      <w:suppressLineNumbers/>
      <w:suppressAutoHyphens/>
      <w:spacing w:before="60" w:line="320" w:lineRule="atLeast"/>
      <w:ind w:right="-108" w:firstLine="851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11">
    <w:name w:val="Основной текст 2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customStyle="1" w:styleId="affff">
    <w:name w:val="Название абзаца"/>
    <w:basedOn w:val="a3"/>
    <w:autoRedefine/>
    <w:rsid w:val="00BD3A93"/>
    <w:pPr>
      <w:suppressLineNumbers/>
      <w:suppressAutoHyphens/>
      <w:spacing w:before="60" w:after="60" w:line="280" w:lineRule="atLeast"/>
      <w:ind w:firstLine="709"/>
      <w:jc w:val="both"/>
    </w:pPr>
    <w:rPr>
      <w:rFonts w:ascii="Times New Roman" w:hAnsi="Times New Roman"/>
      <w:b/>
      <w:sz w:val="24"/>
    </w:rPr>
  </w:style>
  <w:style w:type="character" w:customStyle="1" w:styleId="affff0">
    <w:name w:val="Дата Знак"/>
    <w:link w:val="affff1"/>
    <w:rsid w:val="00BD3A93"/>
    <w:rPr>
      <w:sz w:val="24"/>
    </w:rPr>
  </w:style>
  <w:style w:type="paragraph" w:styleId="affff1">
    <w:name w:val="Date"/>
    <w:basedOn w:val="a3"/>
    <w:next w:val="a3"/>
    <w:link w:val="affff0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b">
    <w:name w:val="Дата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2">
    <w:name w:val="Заголовок записки Знак"/>
    <w:link w:val="affff3"/>
    <w:rsid w:val="00BD3A93"/>
    <w:rPr>
      <w:sz w:val="24"/>
    </w:rPr>
  </w:style>
  <w:style w:type="paragraph" w:styleId="affff3">
    <w:name w:val="Note Heading"/>
    <w:basedOn w:val="a3"/>
    <w:next w:val="a3"/>
    <w:link w:val="affff2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c">
    <w:name w:val="Заголовок записки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4">
    <w:name w:val="Красная строка Знак"/>
    <w:link w:val="affff5"/>
    <w:rsid w:val="00BD3A93"/>
    <w:rPr>
      <w:sz w:val="24"/>
    </w:rPr>
  </w:style>
  <w:style w:type="paragraph" w:styleId="affff5">
    <w:name w:val="Body Text First Indent"/>
    <w:basedOn w:val="afe"/>
    <w:link w:val="affff4"/>
    <w:rsid w:val="00BD3A93"/>
    <w:pPr>
      <w:widowControl/>
      <w:suppressLineNumbers/>
      <w:suppressAutoHyphens/>
      <w:spacing w:before="60" w:after="120" w:line="320" w:lineRule="atLeast"/>
      <w:ind w:firstLine="21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d">
    <w:name w:val="Красная строка Знак1"/>
    <w:basedOn w:val="aff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2b">
    <w:name w:val="Красная строка 2 Знак"/>
    <w:link w:val="2c"/>
    <w:rsid w:val="00BD3A93"/>
    <w:rPr>
      <w:sz w:val="24"/>
    </w:rPr>
  </w:style>
  <w:style w:type="paragraph" w:styleId="2c">
    <w:name w:val="Body Text First Indent 2"/>
    <w:basedOn w:val="af8"/>
    <w:link w:val="2b"/>
    <w:rsid w:val="00BD3A93"/>
    <w:pPr>
      <w:suppressLineNumbers/>
      <w:suppressAutoHyphens/>
      <w:spacing w:before="60" w:after="120" w:line="320" w:lineRule="atLeast"/>
      <w:ind w:left="283" w:firstLine="21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12">
    <w:name w:val="Красная строка 2 Знак1"/>
    <w:basedOn w:val="af9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styleId="a">
    <w:name w:val="List Bullet"/>
    <w:basedOn w:val="GOST1"/>
    <w:autoRedefine/>
    <w:rsid w:val="007F4B48"/>
    <w:pPr>
      <w:numPr>
        <w:numId w:val="25"/>
      </w:numPr>
      <w:spacing w:after="240"/>
      <w:ind w:left="425" w:hanging="357"/>
    </w:pPr>
    <w:rPr>
      <w:rFonts w:cs="Arial"/>
    </w:rPr>
  </w:style>
  <w:style w:type="paragraph" w:styleId="2d">
    <w:name w:val="List Bullet 2"/>
    <w:basedOn w:val="a3"/>
    <w:autoRedefine/>
    <w:rsid w:val="00BD3A93"/>
    <w:pPr>
      <w:suppressLineNumbers/>
      <w:tabs>
        <w:tab w:val="num" w:pos="643"/>
      </w:tabs>
      <w:suppressAutoHyphens/>
      <w:spacing w:before="60" w:line="320" w:lineRule="atLeast"/>
      <w:ind w:left="643" w:hanging="360"/>
      <w:jc w:val="both"/>
    </w:pPr>
    <w:rPr>
      <w:rFonts w:ascii="Times New Roman" w:hAnsi="Times New Roman"/>
      <w:sz w:val="24"/>
    </w:rPr>
  </w:style>
  <w:style w:type="paragraph" w:styleId="39">
    <w:name w:val="List Bullet 3"/>
    <w:basedOn w:val="a3"/>
    <w:autoRedefine/>
    <w:rsid w:val="00BD3A93"/>
    <w:pPr>
      <w:suppressLineNumbers/>
      <w:tabs>
        <w:tab w:val="num" w:pos="926"/>
      </w:tabs>
      <w:suppressAutoHyphens/>
      <w:spacing w:before="60" w:line="320" w:lineRule="atLeast"/>
      <w:ind w:left="926" w:hanging="360"/>
      <w:jc w:val="both"/>
    </w:pPr>
    <w:rPr>
      <w:rFonts w:ascii="Times New Roman" w:hAnsi="Times New Roman"/>
      <w:sz w:val="24"/>
    </w:rPr>
  </w:style>
  <w:style w:type="paragraph" w:styleId="47">
    <w:name w:val="List Bullet 4"/>
    <w:basedOn w:val="a3"/>
    <w:autoRedefine/>
    <w:rsid w:val="00BD3A93"/>
    <w:pPr>
      <w:suppressLineNumbers/>
      <w:tabs>
        <w:tab w:val="num" w:pos="1209"/>
      </w:tabs>
      <w:suppressAutoHyphens/>
      <w:spacing w:before="60" w:line="320" w:lineRule="atLeast"/>
      <w:ind w:left="1209" w:hanging="360"/>
      <w:jc w:val="both"/>
    </w:pPr>
    <w:rPr>
      <w:rFonts w:ascii="Times New Roman" w:hAnsi="Times New Roman"/>
      <w:sz w:val="24"/>
    </w:rPr>
  </w:style>
  <w:style w:type="paragraph" w:styleId="55">
    <w:name w:val="List Bullet 5"/>
    <w:basedOn w:val="a3"/>
    <w:autoRedefine/>
    <w:rsid w:val="00BD3A93"/>
    <w:pPr>
      <w:suppressLineNumbers/>
      <w:tabs>
        <w:tab w:val="num" w:pos="1492"/>
      </w:tabs>
      <w:suppressAutoHyphens/>
      <w:spacing w:before="60" w:line="320" w:lineRule="atLeast"/>
      <w:ind w:left="1492" w:hanging="360"/>
      <w:jc w:val="both"/>
    </w:pPr>
    <w:rPr>
      <w:rFonts w:ascii="Times New Roman" w:hAnsi="Times New Roman"/>
      <w:sz w:val="24"/>
    </w:rPr>
  </w:style>
  <w:style w:type="paragraph" w:styleId="a1">
    <w:name w:val="List Number"/>
    <w:basedOn w:val="a3"/>
    <w:rsid w:val="00290568"/>
    <w:pPr>
      <w:keepLines/>
      <w:numPr>
        <w:numId w:val="24"/>
      </w:numPr>
      <w:spacing w:before="120" w:after="120"/>
      <w:ind w:left="1638" w:hanging="357"/>
      <w:contextualSpacing/>
      <w:jc w:val="both"/>
    </w:pPr>
    <w:rPr>
      <w:szCs w:val="24"/>
    </w:rPr>
  </w:style>
  <w:style w:type="paragraph" w:styleId="2e">
    <w:name w:val="List Number 2"/>
    <w:basedOn w:val="a3"/>
    <w:rsid w:val="00BD3A93"/>
    <w:pPr>
      <w:suppressLineNumbers/>
      <w:tabs>
        <w:tab w:val="num" w:pos="643"/>
      </w:tabs>
      <w:suppressAutoHyphens/>
      <w:spacing w:before="60" w:line="320" w:lineRule="atLeast"/>
      <w:ind w:left="643" w:hanging="360"/>
      <w:jc w:val="both"/>
    </w:pPr>
    <w:rPr>
      <w:rFonts w:ascii="Times New Roman" w:hAnsi="Times New Roman"/>
      <w:sz w:val="24"/>
    </w:rPr>
  </w:style>
  <w:style w:type="paragraph" w:styleId="3a">
    <w:name w:val="List Number 3"/>
    <w:basedOn w:val="a3"/>
    <w:rsid w:val="00BD3A93"/>
    <w:pPr>
      <w:suppressLineNumbers/>
      <w:tabs>
        <w:tab w:val="num" w:pos="926"/>
      </w:tabs>
      <w:suppressAutoHyphens/>
      <w:spacing w:before="60" w:line="320" w:lineRule="atLeast"/>
      <w:ind w:left="926" w:hanging="360"/>
      <w:jc w:val="both"/>
    </w:pPr>
    <w:rPr>
      <w:rFonts w:ascii="Times New Roman" w:hAnsi="Times New Roman"/>
      <w:sz w:val="24"/>
    </w:rPr>
  </w:style>
  <w:style w:type="paragraph" w:styleId="48">
    <w:name w:val="List Number 4"/>
    <w:basedOn w:val="a3"/>
    <w:rsid w:val="00BD3A93"/>
    <w:pPr>
      <w:suppressLineNumbers/>
      <w:tabs>
        <w:tab w:val="num" w:pos="1209"/>
      </w:tabs>
      <w:suppressAutoHyphens/>
      <w:spacing w:before="60" w:line="320" w:lineRule="atLeast"/>
      <w:ind w:left="1209" w:hanging="360"/>
      <w:jc w:val="both"/>
    </w:pPr>
    <w:rPr>
      <w:rFonts w:ascii="Times New Roman" w:hAnsi="Times New Roman"/>
      <w:sz w:val="24"/>
    </w:rPr>
  </w:style>
  <w:style w:type="paragraph" w:styleId="56">
    <w:name w:val="List Number 5"/>
    <w:basedOn w:val="a3"/>
    <w:rsid w:val="00BD3A93"/>
    <w:pPr>
      <w:suppressLineNumbers/>
      <w:tabs>
        <w:tab w:val="num" w:pos="1492"/>
      </w:tabs>
      <w:suppressAutoHyphens/>
      <w:spacing w:before="60" w:line="320" w:lineRule="atLeast"/>
      <w:ind w:left="1492" w:hanging="360"/>
      <w:jc w:val="both"/>
    </w:pPr>
    <w:rPr>
      <w:rFonts w:ascii="Times New Roman" w:hAnsi="Times New Roman"/>
      <w:sz w:val="24"/>
    </w:rPr>
  </w:style>
  <w:style w:type="paragraph" w:styleId="affff6">
    <w:name w:val="Subtitle"/>
    <w:basedOn w:val="a3"/>
    <w:link w:val="affff7"/>
    <w:uiPriority w:val="11"/>
    <w:qFormat/>
    <w:rsid w:val="00BD3A93"/>
    <w:pPr>
      <w:suppressLineNumbers/>
      <w:suppressAutoHyphens/>
      <w:spacing w:before="60" w:after="60" w:line="320" w:lineRule="atLeast"/>
      <w:ind w:firstLine="709"/>
      <w:jc w:val="center"/>
      <w:outlineLvl w:val="1"/>
    </w:pPr>
    <w:rPr>
      <w:sz w:val="24"/>
    </w:rPr>
  </w:style>
  <w:style w:type="character" w:customStyle="1" w:styleId="affff7">
    <w:name w:val="Подзаголовок Знак"/>
    <w:basedOn w:val="a4"/>
    <w:link w:val="affff6"/>
    <w:uiPriority w:val="11"/>
    <w:rsid w:val="00BD3A9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8">
    <w:name w:val="Подпись Знак"/>
    <w:link w:val="affff9"/>
    <w:rsid w:val="00BD3A93"/>
    <w:rPr>
      <w:sz w:val="24"/>
    </w:rPr>
  </w:style>
  <w:style w:type="paragraph" w:styleId="affff9">
    <w:name w:val="Signature"/>
    <w:basedOn w:val="a3"/>
    <w:link w:val="affff8"/>
    <w:rsid w:val="00BD3A93"/>
    <w:pPr>
      <w:suppressLineNumbers/>
      <w:suppressAutoHyphens/>
      <w:spacing w:before="60" w:line="320" w:lineRule="atLeast"/>
      <w:ind w:left="4252"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e">
    <w:name w:val="Подпись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a">
    <w:name w:val="Приветствие Знак"/>
    <w:link w:val="affffb"/>
    <w:rsid w:val="00BD3A93"/>
    <w:rPr>
      <w:sz w:val="24"/>
    </w:rPr>
  </w:style>
  <w:style w:type="paragraph" w:styleId="affffb">
    <w:name w:val="Salutation"/>
    <w:basedOn w:val="a3"/>
    <w:next w:val="a3"/>
    <w:link w:val="affffa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f">
    <w:name w:val="Приветствие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c">
    <w:name w:val="Прощание Знак"/>
    <w:link w:val="affffd"/>
    <w:rsid w:val="00BD3A93"/>
    <w:rPr>
      <w:sz w:val="24"/>
    </w:rPr>
  </w:style>
  <w:style w:type="paragraph" w:styleId="affffd">
    <w:name w:val="Closing"/>
    <w:basedOn w:val="a3"/>
    <w:link w:val="affffc"/>
    <w:rsid w:val="00BD3A93"/>
    <w:pPr>
      <w:suppressLineNumbers/>
      <w:suppressAutoHyphens/>
      <w:spacing w:before="60" w:line="320" w:lineRule="atLeast"/>
      <w:ind w:left="4252"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f0">
    <w:name w:val="Прощание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e">
    <w:name w:val="Текст концевой сноски Знак"/>
    <w:link w:val="afffff"/>
    <w:rsid w:val="00BD3A93"/>
  </w:style>
  <w:style w:type="paragraph" w:styleId="afffff">
    <w:name w:val="endnote text"/>
    <w:basedOn w:val="a3"/>
    <w:link w:val="affffe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1">
    <w:name w:val="Текст концевой сноски Знак1"/>
    <w:basedOn w:val="a4"/>
    <w:rsid w:val="00BD3A93"/>
    <w:rPr>
      <w:rFonts w:ascii="GOST type B" w:eastAsia="Times New Roman" w:hAnsi="GOST type B" w:cs="Times New Roman"/>
      <w:sz w:val="20"/>
      <w:szCs w:val="20"/>
      <w:lang w:eastAsia="ru-RU"/>
    </w:rPr>
  </w:style>
  <w:style w:type="character" w:customStyle="1" w:styleId="afffff0">
    <w:name w:val="Текст макроса Знак"/>
    <w:link w:val="afffff1"/>
    <w:rsid w:val="00BD3A93"/>
    <w:rPr>
      <w:rFonts w:ascii="Courier New" w:hAnsi="Courier New"/>
    </w:rPr>
  </w:style>
  <w:style w:type="paragraph" w:styleId="afffff1">
    <w:name w:val="macro"/>
    <w:link w:val="afffff0"/>
    <w:rsid w:val="00BD3A93"/>
    <w:pPr>
      <w:suppressLineNumber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320" w:lineRule="atLeast"/>
      <w:ind w:firstLine="709"/>
      <w:jc w:val="both"/>
    </w:pPr>
    <w:rPr>
      <w:rFonts w:ascii="Courier New" w:hAnsi="Courier New"/>
    </w:rPr>
  </w:style>
  <w:style w:type="character" w:customStyle="1" w:styleId="1f2">
    <w:name w:val="Текст макроса Знак1"/>
    <w:basedOn w:val="a4"/>
    <w:rsid w:val="00BD3A93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2">
    <w:name w:val="Шапка Знак"/>
    <w:link w:val="afffff3"/>
    <w:rsid w:val="00BD3A93"/>
    <w:rPr>
      <w:rFonts w:ascii="Arial" w:hAnsi="Arial"/>
      <w:sz w:val="24"/>
      <w:shd w:val="pct20" w:color="auto" w:fill="auto"/>
    </w:rPr>
  </w:style>
  <w:style w:type="paragraph" w:styleId="afffff3">
    <w:name w:val="Message Header"/>
    <w:basedOn w:val="a3"/>
    <w:link w:val="afffff2"/>
    <w:rsid w:val="00BD3A93"/>
    <w:pPr>
      <w:suppressLineNumber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before="60" w:line="320" w:lineRule="atLeast"/>
      <w:ind w:left="1134" w:hanging="1134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1f3">
    <w:name w:val="Шапка Знак1"/>
    <w:basedOn w:val="a4"/>
    <w:rsid w:val="00BD3A93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afffff4">
    <w:name w:val="основной стиль текста"/>
    <w:rsid w:val="00BD3A93"/>
    <w:rPr>
      <w:rFonts w:ascii="Tahoma" w:hAnsi="Tahoma" w:cs="TimesNewRoman,Bold"/>
      <w:color w:val="000000"/>
      <w:spacing w:val="0"/>
      <w:sz w:val="14"/>
      <w:szCs w:val="14"/>
      <w:u w:val="none"/>
      <w:vertAlign w:val="baseline"/>
    </w:rPr>
  </w:style>
  <w:style w:type="paragraph" w:customStyle="1" w:styleId="afffff5">
    <w:name w:val="......."/>
    <w:basedOn w:val="Default"/>
    <w:next w:val="Default"/>
    <w:rsid w:val="00BD3A93"/>
    <w:rPr>
      <w:color w:val="auto"/>
      <w:sz w:val="20"/>
    </w:rPr>
  </w:style>
  <w:style w:type="paragraph" w:customStyle="1" w:styleId="afffff6">
    <w:name w:val="Приложение"/>
    <w:basedOn w:val="1"/>
    <w:next w:val="a3"/>
    <w:qFormat/>
    <w:rsid w:val="00BD3A93"/>
    <w:pPr>
      <w:numPr>
        <w:numId w:val="0"/>
      </w:numPr>
      <w:suppressLineNumbers/>
      <w:suppressAutoHyphens/>
      <w:spacing w:after="0"/>
      <w:ind w:left="2835" w:right="2835" w:hanging="432"/>
    </w:pPr>
    <w:rPr>
      <w:rFonts w:ascii="Times New Roman" w:hAnsi="Times New Roman"/>
      <w:caps w:val="0"/>
      <w:kern w:val="28"/>
      <w:sz w:val="24"/>
    </w:rPr>
  </w:style>
  <w:style w:type="paragraph" w:customStyle="1" w:styleId="-0">
    <w:name w:val="Список - жирные цифры"/>
    <w:basedOn w:val="a3"/>
    <w:rsid w:val="00BD3A93"/>
    <w:pPr>
      <w:numPr>
        <w:numId w:val="15"/>
      </w:numPr>
      <w:suppressAutoHyphens/>
      <w:spacing w:before="80" w:line="360" w:lineRule="auto"/>
      <w:jc w:val="both"/>
    </w:pPr>
    <w:rPr>
      <w:rFonts w:cs="Arial"/>
      <w:sz w:val="24"/>
      <w:lang w:eastAsia="zh-CN"/>
    </w:rPr>
  </w:style>
  <w:style w:type="paragraph" w:customStyle="1" w:styleId="1f4">
    <w:name w:val="Рис1"/>
    <w:basedOn w:val="a3"/>
    <w:rsid w:val="00BD3A93"/>
    <w:pPr>
      <w:suppressAutoHyphens/>
      <w:spacing w:before="60" w:line="360" w:lineRule="auto"/>
      <w:ind w:firstLine="851"/>
      <w:jc w:val="center"/>
    </w:pPr>
    <w:rPr>
      <w:rFonts w:cs="Arial"/>
      <w:b/>
      <w:sz w:val="24"/>
      <w:szCs w:val="22"/>
      <w:lang w:eastAsia="zh-CN"/>
    </w:rPr>
  </w:style>
  <w:style w:type="character" w:customStyle="1" w:styleId="Tahoma14">
    <w:name w:val="Стиль Tahoma 14 пт все прописные"/>
    <w:rsid w:val="00BD3A93"/>
    <w:rPr>
      <w:rFonts w:ascii="Arial" w:hAnsi="Arial"/>
      <w:caps/>
      <w:color w:val="000000"/>
      <w:sz w:val="28"/>
      <w:szCs w:val="28"/>
      <w:bdr w:val="none" w:sz="0" w:space="0" w:color="auto"/>
    </w:rPr>
  </w:style>
  <w:style w:type="paragraph" w:customStyle="1" w:styleId="afffff7">
    <w:name w:val="Сноска"/>
    <w:basedOn w:val="a3"/>
    <w:next w:val="a3"/>
    <w:autoRedefine/>
    <w:rsid w:val="00BD3A93"/>
    <w:pPr>
      <w:spacing w:line="120" w:lineRule="exact"/>
      <w:ind w:left="-113" w:right="-113"/>
      <w:jc w:val="center"/>
    </w:pPr>
    <w:rPr>
      <w:rFonts w:ascii="Times New Roman" w:hAnsi="Times New Roman"/>
      <w:bCs/>
      <w:sz w:val="24"/>
    </w:rPr>
  </w:style>
  <w:style w:type="paragraph" w:customStyle="1" w:styleId="2f">
    <w:name w:val="Обычный2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f0">
    <w:name w:val="Обычный отступ2"/>
    <w:basedOn w:val="a3"/>
    <w:rsid w:val="00BD3A93"/>
    <w:pPr>
      <w:spacing w:after="120" w:line="360" w:lineRule="auto"/>
      <w:ind w:left="284"/>
      <w:jc w:val="both"/>
    </w:pPr>
    <w:rPr>
      <w:rFonts w:cs="Arial"/>
      <w:sz w:val="22"/>
      <w:szCs w:val="22"/>
      <w:lang w:eastAsia="ar-SA"/>
    </w:rPr>
  </w:style>
  <w:style w:type="paragraph" w:customStyle="1" w:styleId="3b">
    <w:name w:val="Обычный3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ff8">
    <w:name w:val="Normal Indent"/>
    <w:basedOn w:val="a3"/>
    <w:link w:val="afffff9"/>
    <w:rsid w:val="00BD3A93"/>
    <w:pPr>
      <w:suppressLineNumbers/>
      <w:suppressAutoHyphens/>
      <w:spacing w:before="60" w:line="320" w:lineRule="atLeast"/>
      <w:ind w:left="720" w:firstLine="709"/>
      <w:jc w:val="both"/>
    </w:pPr>
    <w:rPr>
      <w:rFonts w:ascii="Times New Roman" w:hAnsi="Times New Roman"/>
      <w:sz w:val="24"/>
    </w:rPr>
  </w:style>
  <w:style w:type="character" w:customStyle="1" w:styleId="afffff9">
    <w:name w:val="Обычный отступ Знак"/>
    <w:link w:val="afffff8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3">
    <w:name w:val="index 6"/>
    <w:basedOn w:val="a3"/>
    <w:next w:val="a3"/>
    <w:autoRedefine/>
    <w:rsid w:val="00BD3A93"/>
    <w:pPr>
      <w:suppressLineNumbers/>
      <w:suppressAutoHyphens/>
      <w:spacing w:before="60" w:line="320" w:lineRule="atLeast"/>
      <w:ind w:left="1440" w:hanging="240"/>
      <w:jc w:val="both"/>
    </w:pPr>
    <w:rPr>
      <w:rFonts w:ascii="Times New Roman" w:hAnsi="Times New Roman"/>
      <w:sz w:val="24"/>
    </w:rPr>
  </w:style>
  <w:style w:type="paragraph" w:customStyle="1" w:styleId="-">
    <w:name w:val="Список-вопрос"/>
    <w:basedOn w:val="a3"/>
    <w:rsid w:val="00BD3A93"/>
    <w:pPr>
      <w:numPr>
        <w:numId w:val="16"/>
      </w:numPr>
      <w:tabs>
        <w:tab w:val="left" w:pos="426"/>
      </w:tabs>
      <w:suppressAutoHyphens/>
      <w:spacing w:line="360" w:lineRule="auto"/>
      <w:jc w:val="both"/>
    </w:pPr>
    <w:rPr>
      <w:rFonts w:cs="Arial"/>
      <w:sz w:val="22"/>
      <w:lang w:eastAsia="ar-SA"/>
    </w:rPr>
  </w:style>
  <w:style w:type="paragraph" w:customStyle="1" w:styleId="1f5">
    <w:name w:val="Название объекта1"/>
    <w:basedOn w:val="a3"/>
    <w:next w:val="a3"/>
    <w:rsid w:val="00BD3A93"/>
    <w:pPr>
      <w:spacing w:after="120" w:line="360" w:lineRule="auto"/>
      <w:ind w:left="284"/>
      <w:jc w:val="both"/>
    </w:pPr>
    <w:rPr>
      <w:b/>
      <w:bCs/>
      <w:sz w:val="20"/>
      <w:lang w:eastAsia="ar-SA"/>
    </w:rPr>
  </w:style>
  <w:style w:type="paragraph" w:customStyle="1" w:styleId="1f6">
    <w:name w:val="Обычный отступ1"/>
    <w:basedOn w:val="a3"/>
    <w:rsid w:val="00BD3A93"/>
    <w:pPr>
      <w:suppressAutoHyphens/>
      <w:spacing w:after="120" w:line="360" w:lineRule="auto"/>
      <w:jc w:val="both"/>
    </w:pPr>
    <w:rPr>
      <w:rFonts w:cs="Arial"/>
      <w:sz w:val="22"/>
      <w:szCs w:val="22"/>
      <w:lang w:eastAsia="ar-SA"/>
    </w:rPr>
  </w:style>
  <w:style w:type="paragraph" w:styleId="2f1">
    <w:name w:val="Quote"/>
    <w:basedOn w:val="a3"/>
    <w:next w:val="a3"/>
    <w:link w:val="2f2"/>
    <w:uiPriority w:val="29"/>
    <w:qFormat/>
    <w:rsid w:val="00BD3A93"/>
    <w:pPr>
      <w:tabs>
        <w:tab w:val="left" w:pos="3711"/>
      </w:tabs>
      <w:ind w:left="5"/>
      <w:jc w:val="center"/>
    </w:pPr>
    <w:rPr>
      <w:rFonts w:ascii="Times New Roman" w:hAnsi="Times New Roman"/>
      <w:sz w:val="20"/>
      <w:lang w:val="en-US"/>
    </w:rPr>
  </w:style>
  <w:style w:type="character" w:customStyle="1" w:styleId="2f2">
    <w:name w:val="Цитата 2 Знак"/>
    <w:basedOn w:val="a4"/>
    <w:link w:val="2f1"/>
    <w:uiPriority w:val="29"/>
    <w:rsid w:val="00BD3A9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ParagraphStyle">
    <w:name w:val="[No Paragraph Style]"/>
    <w:rsid w:val="00BD3A93"/>
    <w:pPr>
      <w:autoSpaceDE w:val="0"/>
      <w:autoSpaceDN w:val="0"/>
      <w:adjustRightInd w:val="0"/>
      <w:spacing w:after="0" w:line="288" w:lineRule="auto"/>
      <w:textAlignment w:val="center"/>
    </w:pPr>
    <w:rPr>
      <w:rFonts w:ascii="MetaNormalLFC" w:eastAsia="Times New Roman" w:hAnsi="MetaNormalLFC" w:cs="Times New Roman"/>
      <w:color w:val="000000"/>
      <w:sz w:val="24"/>
      <w:szCs w:val="24"/>
      <w:lang w:val="en-US" w:eastAsia="ru-RU"/>
    </w:rPr>
  </w:style>
  <w:style w:type="paragraph" w:customStyle="1" w:styleId="celltables">
    <w:name w:val="cell tables (новые)"/>
    <w:basedOn w:val="NoParagraphStyle"/>
    <w:rsid w:val="00BD3A93"/>
    <w:pPr>
      <w:spacing w:line="160" w:lineRule="atLeast"/>
    </w:pPr>
    <w:rPr>
      <w:rFonts w:cs="MetaNormalLFC"/>
      <w:sz w:val="15"/>
      <w:szCs w:val="15"/>
      <w:lang w:val="ru-RU"/>
    </w:rPr>
  </w:style>
  <w:style w:type="paragraph" w:customStyle="1" w:styleId="BasicParagraph">
    <w:name w:val="[Basic Paragraph]"/>
    <w:basedOn w:val="NoParagraphStyle"/>
    <w:rsid w:val="00BD3A93"/>
    <w:pPr>
      <w:jc w:val="both"/>
    </w:pPr>
    <w:rPr>
      <w:rFonts w:cs="MetaNormalLFC"/>
      <w:sz w:val="18"/>
      <w:szCs w:val="18"/>
      <w:lang w:val="ru-RU"/>
    </w:rPr>
  </w:style>
  <w:style w:type="character" w:customStyle="1" w:styleId="ecattext">
    <w:name w:val="ecattext"/>
    <w:rsid w:val="00BD3A93"/>
  </w:style>
  <w:style w:type="character" w:styleId="afffffa">
    <w:name w:val="line number"/>
    <w:uiPriority w:val="99"/>
    <w:unhideWhenUsed/>
    <w:rsid w:val="00BD3A93"/>
  </w:style>
  <w:style w:type="paragraph" w:customStyle="1" w:styleId="49">
    <w:name w:val="Обычный4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eading">
    <w:name w:val="Heading"/>
    <w:rsid w:val="00BD3A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R1">
    <w:name w:val="FR1"/>
    <w:rsid w:val="00BD3A93"/>
    <w:pPr>
      <w:widowControl w:val="0"/>
      <w:overflowPunct w:val="0"/>
      <w:autoSpaceDE w:val="0"/>
      <w:autoSpaceDN w:val="0"/>
      <w:adjustRightInd w:val="0"/>
      <w:spacing w:before="90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b">
    <w:name w:val="Примечаниен"/>
    <w:basedOn w:val="a3"/>
    <w:link w:val="afffffc"/>
    <w:qFormat/>
    <w:rsid w:val="00BD3A93"/>
    <w:pPr>
      <w:spacing w:after="200" w:line="276" w:lineRule="auto"/>
      <w:jc w:val="both"/>
    </w:pPr>
    <w:rPr>
      <w:rFonts w:ascii="Calibri" w:eastAsia="Calibri" w:hAnsi="Calibri"/>
      <w:i/>
      <w:sz w:val="24"/>
      <w:szCs w:val="24"/>
      <w:lang w:eastAsia="en-US"/>
    </w:rPr>
  </w:style>
  <w:style w:type="character" w:customStyle="1" w:styleId="afffffc">
    <w:name w:val="Примечаниен Знак"/>
    <w:link w:val="afffffb"/>
    <w:rsid w:val="00BD3A93"/>
    <w:rPr>
      <w:rFonts w:ascii="Calibri" w:eastAsia="Calibri" w:hAnsi="Calibri" w:cs="Times New Roman"/>
      <w:i/>
      <w:sz w:val="24"/>
      <w:szCs w:val="24"/>
    </w:rPr>
  </w:style>
  <w:style w:type="numbering" w:customStyle="1" w:styleId="4a">
    <w:name w:val="Нет списка4"/>
    <w:next w:val="a6"/>
    <w:uiPriority w:val="99"/>
    <w:semiHidden/>
    <w:unhideWhenUsed/>
    <w:rsid w:val="00BD3A93"/>
  </w:style>
  <w:style w:type="paragraph" w:customStyle="1" w:styleId="01">
    <w:name w:val="Заголовок 01"/>
    <w:basedOn w:val="a3"/>
    <w:link w:val="010"/>
    <w:rsid w:val="00BD3A93"/>
    <w:pPr>
      <w:numPr>
        <w:numId w:val="17"/>
      </w:numPr>
      <w:tabs>
        <w:tab w:val="left" w:pos="993"/>
      </w:tabs>
      <w:spacing w:line="400" w:lineRule="atLeast"/>
      <w:jc w:val="both"/>
    </w:pPr>
    <w:rPr>
      <w:rFonts w:ascii="Times New Roman" w:hAnsi="Times New Roman"/>
      <w:b/>
      <w:sz w:val="24"/>
    </w:rPr>
  </w:style>
  <w:style w:type="character" w:customStyle="1" w:styleId="010">
    <w:name w:val="Заголовок 01 Знак"/>
    <w:link w:val="01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020">
    <w:name w:val="Заголовок 02"/>
    <w:basedOn w:val="01"/>
    <w:link w:val="021"/>
    <w:rsid w:val="00BD3A93"/>
    <w:pPr>
      <w:numPr>
        <w:ilvl w:val="1"/>
      </w:numPr>
      <w:tabs>
        <w:tab w:val="clear" w:pos="993"/>
        <w:tab w:val="left" w:pos="1134"/>
      </w:tabs>
    </w:pPr>
  </w:style>
  <w:style w:type="character" w:customStyle="1" w:styleId="021">
    <w:name w:val="Заголовок 02 Знак"/>
    <w:link w:val="020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03">
    <w:name w:val="Заголовок 03"/>
    <w:basedOn w:val="020"/>
    <w:link w:val="030"/>
    <w:rsid w:val="00BD3A93"/>
    <w:pPr>
      <w:numPr>
        <w:ilvl w:val="2"/>
      </w:numPr>
      <w:tabs>
        <w:tab w:val="clear" w:pos="1134"/>
        <w:tab w:val="left" w:pos="1276"/>
      </w:tabs>
    </w:pPr>
    <w:rPr>
      <w:b w:val="0"/>
    </w:rPr>
  </w:style>
  <w:style w:type="character" w:customStyle="1" w:styleId="030">
    <w:name w:val="Заголовок 03 Знак"/>
    <w:link w:val="03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TimesNewRoman00">
    <w:name w:val="Стиль Заголовок 4 + Times New Roman Перед:  0 пт После:  0 пт Ме..."/>
    <w:basedOn w:val="4"/>
    <w:rsid w:val="00BD3A93"/>
    <w:pPr>
      <w:tabs>
        <w:tab w:val="num" w:pos="1276"/>
      </w:tabs>
      <w:ind w:left="425"/>
    </w:pPr>
    <w:rPr>
      <w:rFonts w:ascii="Times New Roman" w:hAnsi="Times New Roman"/>
      <w:b w:val="0"/>
      <w:bCs/>
      <w:i/>
      <w:sz w:val="24"/>
      <w:szCs w:val="24"/>
      <w:lang w:eastAsia="ja-JP"/>
    </w:rPr>
  </w:style>
  <w:style w:type="paragraph" w:customStyle="1" w:styleId="103141">
    <w:name w:val="Стиль Заголовок 1 + Справа:  031 см Перед:  4 пт1"/>
    <w:basedOn w:val="1"/>
    <w:next w:val="2"/>
    <w:rsid w:val="00BD3A93"/>
    <w:pPr>
      <w:numPr>
        <w:numId w:val="0"/>
      </w:numPr>
      <w:tabs>
        <w:tab w:val="num" w:pos="1049"/>
      </w:tabs>
      <w:spacing w:before="80" w:after="0" w:line="320" w:lineRule="atLeast"/>
      <w:ind w:left="425" w:right="176"/>
      <w:jc w:val="left"/>
    </w:pPr>
    <w:rPr>
      <w:rFonts w:ascii="Times New Roman" w:hAnsi="Times New Roman"/>
      <w:bCs/>
      <w:caps w:val="0"/>
      <w:kern w:val="28"/>
      <w:sz w:val="24"/>
      <w:lang w:eastAsia="ja-JP"/>
    </w:rPr>
  </w:style>
  <w:style w:type="paragraph" w:customStyle="1" w:styleId="2f3">
    <w:name w:val="Список2"/>
    <w:basedOn w:val="a3"/>
    <w:next w:val="a3"/>
    <w:link w:val="2f4"/>
    <w:qFormat/>
    <w:rsid w:val="00BD3A93"/>
    <w:pPr>
      <w:ind w:left="1569" w:hanging="576"/>
      <w:jc w:val="both"/>
    </w:pPr>
    <w:rPr>
      <w:rFonts w:ascii="Times New Roman" w:hAnsi="Times New Roman"/>
      <w:sz w:val="24"/>
    </w:rPr>
  </w:style>
  <w:style w:type="character" w:customStyle="1" w:styleId="2f4">
    <w:name w:val="Список2 Знак"/>
    <w:link w:val="2f3"/>
    <w:rsid w:val="00BD3A93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Название таблицы Знак Знак"/>
    <w:link w:val="ae"/>
    <w:rsid w:val="00F07AA2"/>
    <w:rPr>
      <w:rFonts w:ascii="MetaNormalLFC" w:eastAsia="Times New Roman" w:hAnsi="MetaNormalLFC" w:cs="Times New Roman"/>
      <w:sz w:val="28"/>
      <w:szCs w:val="20"/>
      <w:lang w:eastAsia="ru-RU"/>
    </w:rPr>
  </w:style>
  <w:style w:type="paragraph" w:customStyle="1" w:styleId="afffffd">
    <w:name w:val="база"/>
    <w:basedOn w:val="a3"/>
    <w:link w:val="afffffe"/>
    <w:qFormat/>
    <w:rsid w:val="00BD3A93"/>
    <w:pPr>
      <w:spacing w:line="220" w:lineRule="atLeast"/>
      <w:ind w:firstLine="142"/>
      <w:jc w:val="both"/>
    </w:pPr>
    <w:rPr>
      <w:rFonts w:ascii="Times New Roman" w:hAnsi="Times New Roman"/>
      <w:sz w:val="18"/>
      <w:szCs w:val="18"/>
    </w:rPr>
  </w:style>
  <w:style w:type="character" w:customStyle="1" w:styleId="afffffe">
    <w:name w:val="база Знак"/>
    <w:link w:val="afffffd"/>
    <w:rsid w:val="00BD3A93"/>
    <w:rPr>
      <w:rFonts w:ascii="Times New Roman" w:eastAsia="Times New Roman" w:hAnsi="Times New Roman" w:cs="Times New Roman"/>
      <w:sz w:val="18"/>
      <w:szCs w:val="18"/>
    </w:rPr>
  </w:style>
  <w:style w:type="paragraph" w:styleId="affffff">
    <w:name w:val="List"/>
    <w:basedOn w:val="a3"/>
    <w:rsid w:val="00BD3A93"/>
    <w:pPr>
      <w:ind w:left="283" w:hanging="283"/>
    </w:pPr>
    <w:rPr>
      <w:rFonts w:ascii="Times New Roman" w:hAnsi="Times New Roman"/>
      <w:sz w:val="20"/>
    </w:rPr>
  </w:style>
  <w:style w:type="paragraph" w:customStyle="1" w:styleId="-2">
    <w:name w:val="Список-тире"/>
    <w:basedOn w:val="a3"/>
    <w:link w:val="-4"/>
    <w:qFormat/>
    <w:rsid w:val="00BD3A93"/>
    <w:pPr>
      <w:numPr>
        <w:numId w:val="19"/>
      </w:numPr>
      <w:tabs>
        <w:tab w:val="left" w:pos="1134"/>
        <w:tab w:val="left" w:pos="10065"/>
      </w:tabs>
      <w:spacing w:line="300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-4">
    <w:name w:val="Список-тире Знак"/>
    <w:link w:val="-2"/>
    <w:rsid w:val="00BD3A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3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customStyle="1" w:styleId="-20">
    <w:name w:val="Список-2"/>
    <w:basedOn w:val="af5"/>
    <w:link w:val="-21"/>
    <w:autoRedefine/>
    <w:qFormat/>
    <w:rsid w:val="00BD3A93"/>
    <w:pPr>
      <w:tabs>
        <w:tab w:val="left" w:pos="1276"/>
      </w:tabs>
      <w:spacing w:line="220" w:lineRule="atLeast"/>
      <w:ind w:left="0" w:firstLine="709"/>
      <w:contextualSpacing w:val="0"/>
      <w:jc w:val="both"/>
    </w:pPr>
    <w:rPr>
      <w:rFonts w:ascii="Times New Roman" w:hAnsi="Times New Roman"/>
      <w:bCs/>
      <w:sz w:val="24"/>
      <w:szCs w:val="24"/>
    </w:rPr>
  </w:style>
  <w:style w:type="character" w:customStyle="1" w:styleId="-21">
    <w:name w:val="Список-2 Знак"/>
    <w:link w:val="-20"/>
    <w:rsid w:val="00BD3A9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42">
    <w:name w:val="Список4"/>
    <w:basedOn w:val="af5"/>
    <w:qFormat/>
    <w:rsid w:val="00BD3A93"/>
    <w:pPr>
      <w:numPr>
        <w:ilvl w:val="3"/>
        <w:numId w:val="18"/>
      </w:numPr>
      <w:tabs>
        <w:tab w:val="left" w:pos="1134"/>
      </w:tabs>
      <w:spacing w:line="300" w:lineRule="atLeast"/>
      <w:ind w:left="0" w:firstLine="709"/>
      <w:contextualSpacing w:val="0"/>
      <w:jc w:val="both"/>
    </w:pPr>
    <w:rPr>
      <w:rFonts w:ascii="Times New Roman" w:hAnsi="Times New Roman"/>
      <w:sz w:val="24"/>
    </w:rPr>
  </w:style>
  <w:style w:type="paragraph" w:customStyle="1" w:styleId="30">
    <w:name w:val="Список3"/>
    <w:basedOn w:val="af5"/>
    <w:qFormat/>
    <w:rsid w:val="00BD3A93"/>
    <w:pPr>
      <w:numPr>
        <w:ilvl w:val="2"/>
        <w:numId w:val="18"/>
      </w:numPr>
      <w:tabs>
        <w:tab w:val="left" w:pos="1134"/>
      </w:tabs>
      <w:spacing w:line="300" w:lineRule="atLeast"/>
      <w:contextualSpacing w:val="0"/>
      <w:jc w:val="both"/>
    </w:pPr>
    <w:rPr>
      <w:rFonts w:ascii="Times New Roman" w:hAnsi="Times New Roman"/>
      <w:sz w:val="24"/>
    </w:rPr>
  </w:style>
  <w:style w:type="paragraph" w:customStyle="1" w:styleId="-5">
    <w:name w:val="Таблица-заголовок"/>
    <w:basedOn w:val="af5"/>
    <w:link w:val="-6"/>
    <w:qFormat/>
    <w:rsid w:val="00BD3A93"/>
    <w:pPr>
      <w:tabs>
        <w:tab w:val="left" w:pos="1134"/>
      </w:tabs>
      <w:spacing w:before="120" w:after="40" w:line="320" w:lineRule="atLeast"/>
      <w:ind w:left="709" w:firstLine="709"/>
      <w:contextualSpacing w:val="0"/>
      <w:jc w:val="right"/>
    </w:pPr>
    <w:rPr>
      <w:b/>
      <w:sz w:val="20"/>
    </w:rPr>
  </w:style>
  <w:style w:type="character" w:customStyle="1" w:styleId="-6">
    <w:name w:val="Таблица-заголовок Знак"/>
    <w:link w:val="-5"/>
    <w:rsid w:val="00BD3A93"/>
    <w:rPr>
      <w:rFonts w:ascii="Arial" w:eastAsia="Times New Roman" w:hAnsi="Arial" w:cs="Times New Roman"/>
      <w:b/>
      <w:sz w:val="20"/>
      <w:szCs w:val="20"/>
    </w:rPr>
  </w:style>
  <w:style w:type="paragraph" w:customStyle="1" w:styleId="-362">
    <w:name w:val="ОС-362"/>
    <w:basedOn w:val="a3"/>
    <w:autoRedefine/>
    <w:rsid w:val="00BD3A93"/>
    <w:pPr>
      <w:ind w:firstLine="737"/>
      <w:jc w:val="both"/>
    </w:pPr>
    <w:rPr>
      <w:rFonts w:cs="Arial"/>
      <w:sz w:val="24"/>
      <w:szCs w:val="24"/>
    </w:rPr>
  </w:style>
  <w:style w:type="paragraph" w:customStyle="1" w:styleId="2f5">
    <w:name w:val="Стиль2"/>
    <w:basedOn w:val="a3"/>
    <w:link w:val="2f6"/>
    <w:qFormat/>
    <w:rsid w:val="00BD3A93"/>
    <w:pPr>
      <w:spacing w:line="340" w:lineRule="atLeast"/>
      <w:ind w:firstLine="709"/>
      <w:jc w:val="center"/>
    </w:pPr>
    <w:rPr>
      <w:rFonts w:ascii="Times New Roman" w:hAnsi="Times New Roman"/>
      <w:b/>
      <w:sz w:val="44"/>
      <w:szCs w:val="44"/>
    </w:rPr>
  </w:style>
  <w:style w:type="paragraph" w:customStyle="1" w:styleId="3c">
    <w:name w:val="Стиль3"/>
    <w:basedOn w:val="1"/>
    <w:link w:val="3d"/>
    <w:qFormat/>
    <w:rsid w:val="00BD3A93"/>
    <w:pPr>
      <w:numPr>
        <w:numId w:val="0"/>
      </w:numPr>
      <w:spacing w:after="0" w:line="340" w:lineRule="atLeast"/>
      <w:ind w:left="720" w:hanging="360"/>
      <w:jc w:val="both"/>
    </w:pPr>
    <w:rPr>
      <w:rFonts w:ascii="Times New Roman" w:hAnsi="Times New Roman"/>
      <w:caps w:val="0"/>
      <w:sz w:val="24"/>
      <w:szCs w:val="24"/>
    </w:rPr>
  </w:style>
  <w:style w:type="character" w:customStyle="1" w:styleId="2f6">
    <w:name w:val="Стиль2 Знак"/>
    <w:link w:val="2f5"/>
    <w:rsid w:val="00BD3A93"/>
    <w:rPr>
      <w:rFonts w:ascii="Times New Roman" w:eastAsia="Times New Roman" w:hAnsi="Times New Roman" w:cs="Times New Roman"/>
      <w:b/>
      <w:sz w:val="44"/>
      <w:szCs w:val="44"/>
      <w:lang w:eastAsia="ru-RU"/>
    </w:rPr>
  </w:style>
  <w:style w:type="paragraph" w:customStyle="1" w:styleId="40">
    <w:name w:val="Стиль4"/>
    <w:basedOn w:val="2"/>
    <w:link w:val="4b"/>
    <w:qFormat/>
    <w:rsid w:val="00BD3A93"/>
    <w:pPr>
      <w:keepNext w:val="0"/>
      <w:keepLines w:val="0"/>
      <w:numPr>
        <w:ilvl w:val="0"/>
        <w:numId w:val="20"/>
      </w:numPr>
      <w:spacing w:after="0" w:line="320" w:lineRule="atLeast"/>
      <w:jc w:val="both"/>
    </w:pPr>
    <w:rPr>
      <w:rFonts w:ascii="Times New Roman" w:eastAsia="Times New Roman" w:hAnsi="Times New Roman" w:cs="Times New Roman"/>
      <w:bCs w:val="0"/>
      <w:smallCaps w:val="0"/>
      <w:sz w:val="24"/>
      <w:szCs w:val="24"/>
    </w:rPr>
  </w:style>
  <w:style w:type="character" w:customStyle="1" w:styleId="3d">
    <w:name w:val="Стиль3 Знак"/>
    <w:link w:val="3c"/>
    <w:rsid w:val="00BD3A9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5">
    <w:name w:val="Стиль5"/>
    <w:basedOn w:val="af5"/>
    <w:link w:val="57"/>
    <w:qFormat/>
    <w:rsid w:val="00BD3A93"/>
    <w:pPr>
      <w:numPr>
        <w:numId w:val="21"/>
      </w:numPr>
      <w:spacing w:line="360" w:lineRule="atLeast"/>
      <w:jc w:val="both"/>
    </w:pPr>
    <w:rPr>
      <w:rFonts w:ascii="Times New Roman" w:hAnsi="Times New Roman"/>
      <w:b/>
      <w:sz w:val="24"/>
      <w:szCs w:val="24"/>
    </w:rPr>
  </w:style>
  <w:style w:type="character" w:customStyle="1" w:styleId="4b">
    <w:name w:val="Стиль4 Знак"/>
    <w:link w:val="40"/>
    <w:rsid w:val="00BD3A93"/>
    <w:rPr>
      <w:rFonts w:ascii="Times New Roman" w:eastAsia="Times New Roman" w:hAnsi="Times New Roman" w:cs="Times New Roman"/>
      <w:b/>
      <w:spacing w:val="-6"/>
      <w:sz w:val="24"/>
      <w:szCs w:val="24"/>
      <w:lang w:eastAsia="ru-RU"/>
    </w:rPr>
  </w:style>
  <w:style w:type="character" w:customStyle="1" w:styleId="57">
    <w:name w:val="Стиль5 Знак"/>
    <w:link w:val="5"/>
    <w:rsid w:val="00BD3A9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ffff0">
    <w:name w:val="Book Title"/>
    <w:uiPriority w:val="33"/>
    <w:qFormat/>
    <w:rsid w:val="00BD3A93"/>
    <w:rPr>
      <w:b/>
      <w:bCs/>
      <w:smallCaps/>
      <w:spacing w:val="5"/>
    </w:rPr>
  </w:style>
  <w:style w:type="table" w:customStyle="1" w:styleId="58">
    <w:name w:val="Сетка таблицы5"/>
    <w:basedOn w:val="a5"/>
    <w:next w:val="af0"/>
    <w:uiPriority w:val="59"/>
    <w:rsid w:val="00BD3A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6"/>
    <w:semiHidden/>
    <w:unhideWhenUsed/>
    <w:rsid w:val="00BD3A93"/>
  </w:style>
  <w:style w:type="character" w:styleId="affffff1">
    <w:name w:val="endnote reference"/>
    <w:rsid w:val="00BD3A93"/>
    <w:rPr>
      <w:vertAlign w:val="superscript"/>
    </w:rPr>
  </w:style>
  <w:style w:type="table" w:customStyle="1" w:styleId="64">
    <w:name w:val="Сетка таблицы6"/>
    <w:basedOn w:val="a5"/>
    <w:next w:val="af0"/>
    <w:uiPriority w:val="59"/>
    <w:rsid w:val="00BD3A93"/>
    <w:pPr>
      <w:spacing w:after="0" w:line="240" w:lineRule="auto"/>
    </w:pPr>
    <w:rPr>
      <w:rFonts w:ascii="PromtImperial" w:eastAsia="PromtImperial" w:hAnsi="PromtImpe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5"/>
    <w:next w:val="af0"/>
    <w:uiPriority w:val="59"/>
    <w:rsid w:val="00BD3A9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6"/>
    <w:semiHidden/>
    <w:unhideWhenUsed/>
    <w:rsid w:val="00BD3A93"/>
  </w:style>
  <w:style w:type="table" w:customStyle="1" w:styleId="82">
    <w:name w:val="Сетка таблицы8"/>
    <w:basedOn w:val="a5"/>
    <w:next w:val="af0"/>
    <w:uiPriority w:val="59"/>
    <w:rsid w:val="00BD3A93"/>
    <w:pPr>
      <w:spacing w:after="0" w:line="240" w:lineRule="auto"/>
    </w:pPr>
    <w:rPr>
      <w:rFonts w:ascii="PromtImperial" w:eastAsia="PromtImperial" w:hAnsi="PromtImpe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5"/>
    <w:next w:val="af0"/>
    <w:uiPriority w:val="59"/>
    <w:rsid w:val="00BD3A9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5"/>
    <w:next w:val="af0"/>
    <w:uiPriority w:val="59"/>
    <w:rsid w:val="00BD3A9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4"/>
    <w:rsid w:val="00BD3A93"/>
  </w:style>
  <w:style w:type="paragraph" w:customStyle="1" w:styleId="affffff2">
    <w:name w:val="Основной текст_мой"/>
    <w:basedOn w:val="a3"/>
    <w:next w:val="a3"/>
    <w:link w:val="affffff3"/>
    <w:qFormat/>
    <w:rsid w:val="00BD3A93"/>
    <w:pPr>
      <w:spacing w:after="200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affffff3">
    <w:name w:val="Основной текст_мой Знак"/>
    <w:basedOn w:val="a4"/>
    <w:link w:val="affffff2"/>
    <w:rsid w:val="00BD3A93"/>
    <w:rPr>
      <w:rFonts w:cstheme="minorHAnsi"/>
    </w:rPr>
  </w:style>
  <w:style w:type="paragraph" w:customStyle="1" w:styleId="affffff4">
    <w:name w:val="Заголовок перечня"/>
    <w:basedOn w:val="ad"/>
    <w:qFormat/>
    <w:rsid w:val="00BD3A93"/>
    <w:pPr>
      <w:keepLines/>
      <w:numPr>
        <w:numId w:val="0"/>
      </w:numPr>
      <w:spacing w:after="360"/>
    </w:pPr>
    <w:rPr>
      <w:rFonts w:cstheme="majorBidi"/>
      <w:bCs/>
      <w:caps w:val="0"/>
      <w:szCs w:val="28"/>
    </w:rPr>
  </w:style>
  <w:style w:type="paragraph" w:customStyle="1" w:styleId="affffff5">
    <w:name w:val="Предупреждение"/>
    <w:basedOn w:val="a3"/>
    <w:rsid w:val="003C5610"/>
    <w:pPr>
      <w:keepNext/>
      <w:keepLines/>
      <w:spacing w:after="120" w:line="276" w:lineRule="auto"/>
    </w:pPr>
    <w:rPr>
      <w:b/>
      <w:szCs w:val="24"/>
    </w:rPr>
  </w:style>
  <w:style w:type="paragraph" w:customStyle="1" w:styleId="affffff6">
    <w:name w:val="Текст в таблице"/>
    <w:basedOn w:val="a3"/>
    <w:rsid w:val="003D241C"/>
    <w:pPr>
      <w:keepLines/>
      <w:tabs>
        <w:tab w:val="left" w:pos="709"/>
      </w:tabs>
      <w:ind w:left="57" w:right="57"/>
      <w:jc w:val="both"/>
    </w:pPr>
  </w:style>
  <w:style w:type="character" w:customStyle="1" w:styleId="translation-chunk">
    <w:name w:val="translation-chunk"/>
    <w:basedOn w:val="a4"/>
    <w:rsid w:val="00AD644F"/>
  </w:style>
  <w:style w:type="paragraph" w:customStyle="1" w:styleId="a2">
    <w:name w:val="并列圆点"/>
    <w:basedOn w:val="a3"/>
    <w:link w:val="Char"/>
    <w:qFormat/>
    <w:rsid w:val="00AD644F"/>
    <w:pPr>
      <w:widowControl w:val="0"/>
      <w:numPr>
        <w:numId w:val="22"/>
      </w:numPr>
      <w:jc w:val="both"/>
    </w:pPr>
    <w:rPr>
      <w:rFonts w:ascii="Times New Roman" w:eastAsia="SimSun" w:hAnsi="Times New Roman"/>
      <w:kern w:val="2"/>
      <w:sz w:val="21"/>
      <w:szCs w:val="21"/>
      <w:lang w:val="en-US" w:eastAsia="zh-CN"/>
    </w:rPr>
  </w:style>
  <w:style w:type="character" w:customStyle="1" w:styleId="Char">
    <w:name w:val="并列圆点 Char"/>
    <w:basedOn w:val="a4"/>
    <w:link w:val="a2"/>
    <w:rsid w:val="00AD644F"/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numbering" w:customStyle="1" w:styleId="74">
    <w:name w:val="Нет списка7"/>
    <w:next w:val="a6"/>
    <w:uiPriority w:val="99"/>
    <w:semiHidden/>
    <w:unhideWhenUsed/>
    <w:rsid w:val="008D469B"/>
  </w:style>
  <w:style w:type="numbering" w:customStyle="1" w:styleId="113">
    <w:name w:val="Нет списка11"/>
    <w:next w:val="a6"/>
    <w:semiHidden/>
    <w:unhideWhenUsed/>
    <w:rsid w:val="008D469B"/>
  </w:style>
  <w:style w:type="numbering" w:customStyle="1" w:styleId="213">
    <w:name w:val="Нет списка21"/>
    <w:next w:val="a6"/>
    <w:semiHidden/>
    <w:rsid w:val="008D469B"/>
  </w:style>
  <w:style w:type="paragraph" w:customStyle="1" w:styleId="122">
    <w:name w:val="Знак Знак1 Знак Знак2"/>
    <w:basedOn w:val="a3"/>
    <w:rsid w:val="008D469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312">
    <w:name w:val="Нет списка31"/>
    <w:next w:val="a6"/>
    <w:uiPriority w:val="99"/>
    <w:semiHidden/>
    <w:unhideWhenUsed/>
    <w:rsid w:val="008D469B"/>
  </w:style>
  <w:style w:type="numbering" w:customStyle="1" w:styleId="410">
    <w:name w:val="Нет списка41"/>
    <w:next w:val="a6"/>
    <w:uiPriority w:val="99"/>
    <w:semiHidden/>
    <w:unhideWhenUsed/>
    <w:rsid w:val="008D469B"/>
  </w:style>
  <w:style w:type="numbering" w:customStyle="1" w:styleId="510">
    <w:name w:val="Нет списка51"/>
    <w:next w:val="a6"/>
    <w:semiHidden/>
    <w:unhideWhenUsed/>
    <w:rsid w:val="008D469B"/>
  </w:style>
  <w:style w:type="numbering" w:customStyle="1" w:styleId="610">
    <w:name w:val="Нет списка61"/>
    <w:next w:val="a6"/>
    <w:semiHidden/>
    <w:unhideWhenUsed/>
    <w:rsid w:val="008D469B"/>
  </w:style>
  <w:style w:type="paragraph" w:customStyle="1" w:styleId="5a">
    <w:name w:val="Обычный5"/>
    <w:rsid w:val="008D46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20">
    <w:name w:val="Основной текст 22"/>
    <w:next w:val="afe"/>
    <w:rsid w:val="008D469B"/>
    <w:pPr>
      <w:overflowPunct w:val="0"/>
      <w:autoSpaceDE w:val="0"/>
      <w:autoSpaceDN w:val="0"/>
      <w:adjustRightInd w:val="0"/>
      <w:spacing w:before="40" w:after="40" w:line="240" w:lineRule="auto"/>
      <w:jc w:val="center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f7">
    <w:name w:val="Верхний колонтитул2"/>
    <w:basedOn w:val="5a"/>
    <w:rsid w:val="008D469B"/>
    <w:pPr>
      <w:widowControl w:val="0"/>
      <w:tabs>
        <w:tab w:val="center" w:pos="4153"/>
        <w:tab w:val="right" w:pos="8306"/>
      </w:tabs>
      <w:spacing w:before="0" w:after="0"/>
    </w:pPr>
    <w:rPr>
      <w:sz w:val="20"/>
    </w:rPr>
  </w:style>
  <w:style w:type="paragraph" w:customStyle="1" w:styleId="3e">
    <w:name w:val="Основной текст3"/>
    <w:basedOn w:val="5a"/>
    <w:rsid w:val="008D469B"/>
    <w:pPr>
      <w:widowControl w:val="0"/>
      <w:spacing w:before="0" w:after="0"/>
    </w:pPr>
    <w:rPr>
      <w:sz w:val="28"/>
    </w:rPr>
  </w:style>
  <w:style w:type="paragraph" w:customStyle="1" w:styleId="320">
    <w:name w:val="Основной текст 32"/>
    <w:basedOn w:val="a3"/>
    <w:rsid w:val="008D469B"/>
    <w:pPr>
      <w:widowControl w:val="0"/>
      <w:shd w:val="clear" w:color="auto" w:fill="FFFFFF"/>
      <w:autoSpaceDE w:val="0"/>
      <w:autoSpaceDN w:val="0"/>
      <w:adjustRightInd w:val="0"/>
      <w:ind w:left="709"/>
      <w:jc w:val="both"/>
    </w:pPr>
    <w:rPr>
      <w:rFonts w:ascii="Times New Roman" w:hAnsi="Times New Roman"/>
      <w:b/>
    </w:rPr>
  </w:style>
  <w:style w:type="paragraph" w:customStyle="1" w:styleId="1f7">
    <w:name w:val="Знак Знак Знак Знак Знак Знак Знак Знак Знак Знак Знак Знак Знак Знак Знак Знак1"/>
    <w:basedOn w:val="a3"/>
    <w:rsid w:val="008D469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511">
    <w:name w:val="Знак Знак51"/>
    <w:rsid w:val="008D469B"/>
    <w:rPr>
      <w:sz w:val="28"/>
    </w:rPr>
  </w:style>
  <w:style w:type="table" w:customStyle="1" w:styleId="TableNormal">
    <w:name w:val="Table Normal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10">
    <w:name w:val="Нет списка71"/>
    <w:next w:val="a6"/>
    <w:uiPriority w:val="99"/>
    <w:semiHidden/>
    <w:unhideWhenUsed/>
    <w:rsid w:val="008D469B"/>
  </w:style>
  <w:style w:type="table" w:customStyle="1" w:styleId="TableNormal2">
    <w:name w:val="Table Normal2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6"/>
    <w:uiPriority w:val="99"/>
    <w:semiHidden/>
    <w:unhideWhenUsed/>
    <w:rsid w:val="008D469B"/>
  </w:style>
  <w:style w:type="table" w:customStyle="1" w:styleId="TableNormal21">
    <w:name w:val="Table Normal2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short">
    <w:name w:val="extended-text__short"/>
    <w:basedOn w:val="a4"/>
    <w:rsid w:val="008D469B"/>
  </w:style>
  <w:style w:type="character" w:customStyle="1" w:styleId="longtext">
    <w:name w:val="long_text"/>
    <w:basedOn w:val="a4"/>
    <w:rsid w:val="008D469B"/>
  </w:style>
  <w:style w:type="character" w:customStyle="1" w:styleId="zagolovok">
    <w:name w:val="zagolovok"/>
    <w:basedOn w:val="a4"/>
    <w:rsid w:val="008D469B"/>
    <w:rPr>
      <w:rFonts w:ascii="Tahoma" w:hAnsi="Tahoma" w:cs="Tahoma" w:hint="default"/>
      <w:b/>
      <w:bCs/>
      <w:color w:val="003555"/>
      <w:sz w:val="20"/>
      <w:szCs w:val="20"/>
      <w:u w:val="single"/>
    </w:rPr>
  </w:style>
  <w:style w:type="character" w:customStyle="1" w:styleId="w">
    <w:name w:val="w"/>
    <w:basedOn w:val="a4"/>
    <w:rsid w:val="008D469B"/>
  </w:style>
  <w:style w:type="character" w:styleId="HTML">
    <w:name w:val="HTML Typewriter"/>
    <w:basedOn w:val="a4"/>
    <w:uiPriority w:val="99"/>
    <w:unhideWhenUsed/>
    <w:rsid w:val="008D469B"/>
    <w:rPr>
      <w:rFonts w:ascii="Courier New" w:eastAsia="Times New Roman" w:hAnsi="Courier New" w:cs="Courier New"/>
      <w:sz w:val="20"/>
      <w:szCs w:val="20"/>
    </w:rPr>
  </w:style>
  <w:style w:type="character" w:customStyle="1" w:styleId="fn-marl3">
    <w:name w:val="fn-marl3"/>
    <w:basedOn w:val="a4"/>
    <w:rsid w:val="008D469B"/>
  </w:style>
  <w:style w:type="character" w:customStyle="1" w:styleId="extended-textfull">
    <w:name w:val="extended-text__full"/>
    <w:basedOn w:val="a4"/>
    <w:rsid w:val="008D469B"/>
  </w:style>
  <w:style w:type="character" w:customStyle="1" w:styleId="ff1">
    <w:name w:val="ff1"/>
    <w:basedOn w:val="a4"/>
    <w:rsid w:val="008D469B"/>
  </w:style>
  <w:style w:type="paragraph" w:customStyle="1" w:styleId="custom-picture">
    <w:name w:val="custom-picture"/>
    <w:basedOn w:val="a3"/>
    <w:rsid w:val="008D469B"/>
    <w:rPr>
      <w:rFonts w:ascii="Times New Roman" w:hAnsi="Times New Roman"/>
      <w:sz w:val="24"/>
      <w:szCs w:val="24"/>
    </w:rPr>
  </w:style>
  <w:style w:type="character" w:customStyle="1" w:styleId="bid1">
    <w:name w:val="bid1"/>
    <w:basedOn w:val="a4"/>
    <w:rsid w:val="008D469B"/>
    <w:rPr>
      <w:b/>
      <w:bCs/>
    </w:rPr>
  </w:style>
  <w:style w:type="character" w:customStyle="1" w:styleId="ui-text">
    <w:name w:val="ui-text"/>
    <w:basedOn w:val="a4"/>
    <w:rsid w:val="008D469B"/>
  </w:style>
  <w:style w:type="character" w:customStyle="1" w:styleId="set-menu-label">
    <w:name w:val="set-menu-label"/>
    <w:basedOn w:val="a4"/>
    <w:rsid w:val="008D469B"/>
  </w:style>
  <w:style w:type="paragraph" w:customStyle="1" w:styleId="GOST2">
    <w:name w:val="GOST Гиперссылки"/>
    <w:basedOn w:val="a3"/>
    <w:qFormat/>
    <w:rsid w:val="005846B6"/>
    <w:rPr>
      <w:lang w:val="en-US"/>
    </w:rPr>
  </w:style>
  <w:style w:type="paragraph" w:customStyle="1" w:styleId="affffff7">
    <w:name w:val="Подпись рисунка"/>
    <w:basedOn w:val="af7"/>
    <w:qFormat/>
    <w:rsid w:val="0017217D"/>
    <w:pPr>
      <w:keepNext w:val="0"/>
    </w:pPr>
    <w:rPr>
      <w:rFonts w:cs="Arial"/>
    </w:rPr>
  </w:style>
  <w:style w:type="paragraph" w:customStyle="1" w:styleId="affffff8">
    <w:name w:val="Маркиролванный в таблице"/>
    <w:basedOn w:val="a"/>
    <w:qFormat/>
    <w:rsid w:val="00AE62F8"/>
    <w:pPr>
      <w:spacing w:after="120"/>
    </w:pPr>
  </w:style>
  <w:style w:type="character" w:customStyle="1" w:styleId="1f8">
    <w:name w:val="Неразрешенное упоминание1"/>
    <w:basedOn w:val="a4"/>
    <w:uiPriority w:val="99"/>
    <w:semiHidden/>
    <w:unhideWhenUsed/>
    <w:rsid w:val="009D5810"/>
    <w:rPr>
      <w:color w:val="605E5C"/>
      <w:shd w:val="clear" w:color="auto" w:fill="E1DFDD"/>
    </w:rPr>
  </w:style>
  <w:style w:type="paragraph" w:customStyle="1" w:styleId="TableParagraph">
    <w:name w:val="Table Paragraph"/>
    <w:basedOn w:val="a3"/>
    <w:uiPriority w:val="1"/>
    <w:qFormat/>
    <w:rsid w:val="00D1216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negp0gi0b9av8jahpyh">
    <w:name w:val="anegp0gi0b9av8jahpyh"/>
    <w:basedOn w:val="a4"/>
    <w:rsid w:val="00F63ACA"/>
  </w:style>
  <w:style w:type="character" w:customStyle="1" w:styleId="ezkurwreuab5ozgtqnkl">
    <w:name w:val="ezkurwreuab5ozgtqnkl"/>
    <w:basedOn w:val="a4"/>
    <w:rsid w:val="00F63ACA"/>
  </w:style>
  <w:style w:type="paragraph" w:customStyle="1" w:styleId="affffff9">
    <w:name w:val="Текст в заданном формате"/>
    <w:basedOn w:val="a3"/>
    <w:rsid w:val="00132E76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6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46866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1">
    <w:name w:val="heading 1"/>
    <w:basedOn w:val="a3"/>
    <w:next w:val="a3"/>
    <w:link w:val="10"/>
    <w:qFormat/>
    <w:rsid w:val="00290568"/>
    <w:pPr>
      <w:keepNext/>
      <w:numPr>
        <w:numId w:val="23"/>
      </w:numPr>
      <w:spacing w:before="120" w:after="120"/>
      <w:contextualSpacing/>
      <w:jc w:val="center"/>
      <w:outlineLvl w:val="0"/>
    </w:pPr>
    <w:rPr>
      <w:b/>
      <w:caps/>
      <w:sz w:val="36"/>
    </w:rPr>
  </w:style>
  <w:style w:type="paragraph" w:styleId="2">
    <w:name w:val="heading 2"/>
    <w:basedOn w:val="a3"/>
    <w:next w:val="a3"/>
    <w:link w:val="20"/>
    <w:unhideWhenUsed/>
    <w:qFormat/>
    <w:rsid w:val="00290568"/>
    <w:pPr>
      <w:keepNext/>
      <w:keepLines/>
      <w:numPr>
        <w:ilvl w:val="1"/>
        <w:numId w:val="23"/>
      </w:numPr>
      <w:spacing w:after="120"/>
      <w:outlineLvl w:val="1"/>
    </w:pPr>
    <w:rPr>
      <w:rFonts w:eastAsiaTheme="majorEastAsia" w:cstheme="majorBidi"/>
      <w:b/>
      <w:bCs/>
      <w:smallCaps/>
      <w:spacing w:val="-6"/>
      <w:sz w:val="36"/>
      <w:szCs w:val="26"/>
    </w:rPr>
  </w:style>
  <w:style w:type="paragraph" w:styleId="3">
    <w:name w:val="heading 3"/>
    <w:basedOn w:val="a3"/>
    <w:next w:val="a3"/>
    <w:link w:val="31"/>
    <w:qFormat/>
    <w:rsid w:val="008E4B2A"/>
    <w:pPr>
      <w:keepNext/>
      <w:numPr>
        <w:ilvl w:val="2"/>
        <w:numId w:val="23"/>
      </w:numPr>
      <w:spacing w:before="240" w:after="240"/>
      <w:outlineLvl w:val="2"/>
    </w:pPr>
    <w:rPr>
      <w:b/>
      <w:sz w:val="36"/>
    </w:rPr>
  </w:style>
  <w:style w:type="paragraph" w:styleId="4">
    <w:name w:val="heading 4"/>
    <w:aliases w:val="标题 4 Char Char,标题 4 Char Char Char,--F4,heading 4,Heading 4 Char,标题 4 Char2 Char,标题 4 Char1 Char Char,标题 4 Char3 Char Char Char Char,标题 4 Char2 Char Char Char Char Char,标题 4 Char1 Char Char Char Char Char Char,--F4 Char,Heading 14,h4,rh1,H4"/>
    <w:basedOn w:val="a3"/>
    <w:next w:val="a3"/>
    <w:link w:val="43"/>
    <w:uiPriority w:val="9"/>
    <w:qFormat/>
    <w:rsid w:val="008E4B2A"/>
    <w:pPr>
      <w:keepNext/>
      <w:keepLines/>
      <w:numPr>
        <w:ilvl w:val="3"/>
        <w:numId w:val="23"/>
      </w:numPr>
      <w:spacing w:before="240" w:after="240" w:line="360" w:lineRule="auto"/>
      <w:outlineLvl w:val="3"/>
    </w:pPr>
    <w:rPr>
      <w:b/>
    </w:rPr>
  </w:style>
  <w:style w:type="paragraph" w:styleId="50">
    <w:name w:val="heading 5"/>
    <w:basedOn w:val="a3"/>
    <w:next w:val="a3"/>
    <w:link w:val="52"/>
    <w:qFormat/>
    <w:rsid w:val="008E4B2A"/>
    <w:pPr>
      <w:keepNext/>
      <w:spacing w:before="240" w:after="240"/>
      <w:contextualSpacing/>
      <w:outlineLvl w:val="4"/>
    </w:pPr>
    <w:rPr>
      <w:b/>
    </w:rPr>
  </w:style>
  <w:style w:type="paragraph" w:styleId="6">
    <w:name w:val="heading 6"/>
    <w:basedOn w:val="a3"/>
    <w:next w:val="a3"/>
    <w:link w:val="60"/>
    <w:qFormat/>
    <w:rsid w:val="008E4B2A"/>
    <w:pPr>
      <w:keepNext/>
      <w:widowControl w:val="0"/>
      <w:spacing w:before="240" w:line="360" w:lineRule="auto"/>
      <w:outlineLvl w:val="5"/>
    </w:pPr>
    <w:rPr>
      <w:i/>
    </w:rPr>
  </w:style>
  <w:style w:type="paragraph" w:styleId="7">
    <w:name w:val="heading 7"/>
    <w:basedOn w:val="a3"/>
    <w:next w:val="a3"/>
    <w:link w:val="70"/>
    <w:qFormat/>
    <w:rsid w:val="00BD3A93"/>
    <w:pPr>
      <w:keepNext/>
      <w:numPr>
        <w:ilvl w:val="6"/>
        <w:numId w:val="23"/>
      </w:numPr>
      <w:tabs>
        <w:tab w:val="right" w:pos="9355"/>
      </w:tabs>
      <w:spacing w:line="360" w:lineRule="auto"/>
      <w:jc w:val="both"/>
      <w:outlineLvl w:val="6"/>
    </w:pPr>
    <w:rPr>
      <w:rFonts w:ascii="CG Times (WR)" w:hAnsi="CG Times (WR)"/>
      <w:sz w:val="26"/>
    </w:rPr>
  </w:style>
  <w:style w:type="paragraph" w:styleId="8">
    <w:name w:val="heading 8"/>
    <w:basedOn w:val="a3"/>
    <w:next w:val="a3"/>
    <w:link w:val="80"/>
    <w:qFormat/>
    <w:rsid w:val="00BD3A93"/>
    <w:pPr>
      <w:keepNext/>
      <w:numPr>
        <w:ilvl w:val="7"/>
        <w:numId w:val="23"/>
      </w:numPr>
      <w:spacing w:line="380" w:lineRule="atLeast"/>
      <w:jc w:val="both"/>
      <w:outlineLvl w:val="7"/>
    </w:pPr>
    <w:rPr>
      <w:rFonts w:ascii="Times New Roman" w:hAnsi="Times New Roman"/>
      <w:sz w:val="24"/>
    </w:rPr>
  </w:style>
  <w:style w:type="paragraph" w:styleId="9">
    <w:name w:val="heading 9"/>
    <w:basedOn w:val="a3"/>
    <w:next w:val="a3"/>
    <w:link w:val="90"/>
    <w:qFormat/>
    <w:rsid w:val="00BD3A9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8E4B2A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4"/>
    <w:link w:val="a7"/>
    <w:uiPriority w:val="99"/>
    <w:rsid w:val="008E4B2A"/>
    <w:rPr>
      <w:rFonts w:ascii="MetaNormalLFC" w:hAnsi="MetaNormalLFC"/>
    </w:rPr>
  </w:style>
  <w:style w:type="paragraph" w:styleId="a9">
    <w:name w:val="footer"/>
    <w:basedOn w:val="a3"/>
    <w:link w:val="aa"/>
    <w:uiPriority w:val="99"/>
    <w:unhideWhenUsed/>
    <w:rsid w:val="00DA4409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4"/>
    <w:link w:val="a9"/>
    <w:uiPriority w:val="99"/>
    <w:rsid w:val="00DA4409"/>
    <w:rPr>
      <w:rFonts w:ascii="MetaNormalLFC" w:hAnsi="MetaNormalLFC"/>
    </w:rPr>
  </w:style>
  <w:style w:type="paragraph" w:styleId="ab">
    <w:name w:val="Balloon Text"/>
    <w:basedOn w:val="a3"/>
    <w:link w:val="ac"/>
    <w:uiPriority w:val="99"/>
    <w:unhideWhenUsed/>
    <w:rsid w:val="005977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4"/>
    <w:link w:val="ab"/>
    <w:uiPriority w:val="99"/>
    <w:rsid w:val="005977BB"/>
    <w:rPr>
      <w:rFonts w:ascii="Tahoma" w:hAnsi="Tahoma" w:cs="Tahoma"/>
      <w:sz w:val="16"/>
      <w:szCs w:val="16"/>
    </w:rPr>
  </w:style>
  <w:style w:type="paragraph" w:customStyle="1" w:styleId="RISSE-08">
    <w:name w:val="Основной RISSE-08"/>
    <w:basedOn w:val="a3"/>
    <w:link w:val="RISSE-080"/>
    <w:rsid w:val="0041393A"/>
    <w:pPr>
      <w:spacing w:before="240" w:after="360" w:line="360" w:lineRule="auto"/>
      <w:ind w:firstLine="924"/>
      <w:contextualSpacing/>
      <w:jc w:val="both"/>
    </w:pPr>
  </w:style>
  <w:style w:type="character" w:customStyle="1" w:styleId="RISSE-080">
    <w:name w:val="Основной RISSE-08 Знак"/>
    <w:link w:val="RISSE-08"/>
    <w:rsid w:val="0041393A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10">
    <w:name w:val="Заголовок 1 Знак"/>
    <w:basedOn w:val="a4"/>
    <w:link w:val="1"/>
    <w:rsid w:val="00290568"/>
    <w:rPr>
      <w:rFonts w:ascii="Arial" w:eastAsia="Times New Roman" w:hAnsi="Arial" w:cs="Times New Roman"/>
      <w:b/>
      <w:caps/>
      <w:sz w:val="36"/>
      <w:szCs w:val="20"/>
      <w:lang w:eastAsia="ru-RU"/>
    </w:rPr>
  </w:style>
  <w:style w:type="paragraph" w:styleId="ad">
    <w:name w:val="TOC Heading"/>
    <w:basedOn w:val="1"/>
    <w:next w:val="a3"/>
    <w:uiPriority w:val="39"/>
    <w:unhideWhenUsed/>
    <w:qFormat/>
    <w:rsid w:val="001C02BA"/>
    <w:pPr>
      <w:spacing w:line="276" w:lineRule="auto"/>
      <w:outlineLvl w:val="9"/>
    </w:pPr>
    <w:rPr>
      <w:rFonts w:eastAsia="Calibri"/>
      <w:smallCaps/>
      <w:lang w:eastAsia="en-US"/>
    </w:rPr>
  </w:style>
  <w:style w:type="paragraph" w:customStyle="1" w:styleId="GOST0">
    <w:name w:val="GOST Заголовок оглавления"/>
    <w:basedOn w:val="a3"/>
    <w:qFormat/>
    <w:rsid w:val="000B3D66"/>
    <w:pPr>
      <w:pageBreakBefore/>
      <w:spacing w:after="360"/>
      <w:jc w:val="center"/>
    </w:pPr>
    <w:rPr>
      <w:b/>
      <w:caps/>
      <w:sz w:val="36"/>
    </w:rPr>
  </w:style>
  <w:style w:type="paragraph" w:customStyle="1" w:styleId="GOST1">
    <w:name w:val="GOST Основной текст"/>
    <w:basedOn w:val="a3"/>
    <w:qFormat/>
    <w:rsid w:val="00290568"/>
    <w:pPr>
      <w:spacing w:before="120" w:after="120"/>
      <w:ind w:firstLine="924"/>
      <w:contextualSpacing/>
      <w:jc w:val="both"/>
    </w:pPr>
  </w:style>
  <w:style w:type="paragraph" w:customStyle="1" w:styleId="ae">
    <w:name w:val="Название таблицы"/>
    <w:basedOn w:val="a3"/>
    <w:link w:val="af"/>
    <w:qFormat/>
    <w:rsid w:val="00F07AA2"/>
    <w:pPr>
      <w:keepNext/>
      <w:spacing w:before="240" w:after="120"/>
      <w:jc w:val="both"/>
    </w:pPr>
  </w:style>
  <w:style w:type="paragraph" w:customStyle="1" w:styleId="GOST">
    <w:name w:val="GOST Нумерованый список"/>
    <w:basedOn w:val="a3"/>
    <w:qFormat/>
    <w:rsid w:val="00E35B42"/>
    <w:pPr>
      <w:numPr>
        <w:numId w:val="1"/>
      </w:numPr>
    </w:pPr>
  </w:style>
  <w:style w:type="table" w:styleId="af0">
    <w:name w:val="Table Grid"/>
    <w:basedOn w:val="a5"/>
    <w:uiPriority w:val="59"/>
    <w:rsid w:val="0060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3"/>
    <w:next w:val="a3"/>
    <w:link w:val="af2"/>
    <w:uiPriority w:val="35"/>
    <w:unhideWhenUsed/>
    <w:qFormat/>
    <w:rsid w:val="00EA0E30"/>
    <w:pPr>
      <w:spacing w:after="200"/>
    </w:pPr>
    <w:rPr>
      <w:b/>
      <w:bCs/>
      <w:color w:val="00B050"/>
      <w:szCs w:val="18"/>
    </w:rPr>
  </w:style>
  <w:style w:type="paragraph" w:customStyle="1" w:styleId="af3">
    <w:name w:val="Шапка таблицы"/>
    <w:basedOn w:val="a3"/>
    <w:qFormat/>
    <w:rsid w:val="00640106"/>
    <w:pPr>
      <w:keepNext/>
      <w:keepLines/>
      <w:jc w:val="center"/>
    </w:pPr>
    <w:rPr>
      <w:rFonts w:eastAsia="Calibri"/>
      <w:b/>
      <w:szCs w:val="24"/>
    </w:rPr>
  </w:style>
  <w:style w:type="paragraph" w:customStyle="1" w:styleId="af4">
    <w:name w:val="Тест в таблице"/>
    <w:basedOn w:val="a3"/>
    <w:qFormat/>
    <w:rsid w:val="00215413"/>
    <w:pPr>
      <w:keepLines/>
      <w:suppressAutoHyphens/>
      <w:spacing w:before="120" w:after="120"/>
      <w:jc w:val="both"/>
    </w:pPr>
  </w:style>
  <w:style w:type="character" w:customStyle="1" w:styleId="31">
    <w:name w:val="Заголовок 3 Знак"/>
    <w:basedOn w:val="a4"/>
    <w:link w:val="3"/>
    <w:rsid w:val="008E4B2A"/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43">
    <w:name w:val="Заголовок 4 Знак"/>
    <w:aliases w:val="标题 4 Char Char Знак,标题 4 Char Char Char Знак,--F4 Знак,heading 4 Знак,Heading 4 Char Знак,标题 4 Char2 Char Знак,标题 4 Char1 Char Char Знак,标题 4 Char3 Char Char Char Char Знак,标题 4 Char2 Char Char Char Char Char Знак,--F4 Char Знак,h4 Знак"/>
    <w:basedOn w:val="a4"/>
    <w:link w:val="4"/>
    <w:uiPriority w:val="9"/>
    <w:rsid w:val="008E4B2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5">
    <w:name w:val="List Paragraph"/>
    <w:basedOn w:val="a3"/>
    <w:link w:val="af6"/>
    <w:uiPriority w:val="34"/>
    <w:qFormat/>
    <w:rsid w:val="004B0610"/>
    <w:pPr>
      <w:ind w:left="720"/>
      <w:contextualSpacing/>
    </w:pPr>
  </w:style>
  <w:style w:type="paragraph" w:customStyle="1" w:styleId="af7">
    <w:name w:val="Рисунок и подпись"/>
    <w:basedOn w:val="a3"/>
    <w:qFormat/>
    <w:rsid w:val="003D241C"/>
    <w:pPr>
      <w:keepNext/>
      <w:keepLines/>
      <w:contextualSpacing/>
      <w:jc w:val="center"/>
    </w:pPr>
    <w:rPr>
      <w:noProof/>
    </w:rPr>
  </w:style>
  <w:style w:type="character" w:customStyle="1" w:styleId="20">
    <w:name w:val="Заголовок 2 Знак"/>
    <w:basedOn w:val="a4"/>
    <w:link w:val="2"/>
    <w:rsid w:val="00290568"/>
    <w:rPr>
      <w:rFonts w:ascii="Arial" w:eastAsiaTheme="majorEastAsia" w:hAnsi="Arial" w:cstheme="majorBidi"/>
      <w:b/>
      <w:bCs/>
      <w:smallCaps/>
      <w:spacing w:val="-6"/>
      <w:sz w:val="36"/>
      <w:szCs w:val="26"/>
      <w:lang w:eastAsia="ru-RU"/>
    </w:rPr>
  </w:style>
  <w:style w:type="paragraph" w:styleId="af8">
    <w:name w:val="Body Text Indent"/>
    <w:aliases w:val=" Знак"/>
    <w:basedOn w:val="a3"/>
    <w:link w:val="af9"/>
    <w:rsid w:val="000B3D66"/>
    <w:pPr>
      <w:spacing w:before="120" w:line="336" w:lineRule="auto"/>
    </w:pPr>
    <w:rPr>
      <w:rFonts w:ascii="CG Times (WR)" w:hAnsi="CG Times (WR)"/>
      <w:sz w:val="26"/>
    </w:rPr>
  </w:style>
  <w:style w:type="character" w:customStyle="1" w:styleId="af9">
    <w:name w:val="Основной текст с отступом Знак"/>
    <w:aliases w:val=" Знак Знак"/>
    <w:basedOn w:val="a4"/>
    <w:link w:val="af8"/>
    <w:rsid w:val="000B3D66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52">
    <w:name w:val="Заголовок 5 Знак"/>
    <w:basedOn w:val="a4"/>
    <w:link w:val="50"/>
    <w:rsid w:val="008E4B2A"/>
    <w:rPr>
      <w:rFonts w:ascii="MetaNormalLFC" w:eastAsia="Times New Roman" w:hAnsi="MetaNormalLFC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4"/>
    <w:link w:val="6"/>
    <w:rsid w:val="008E4B2A"/>
    <w:rPr>
      <w:rFonts w:ascii="MetaNormalLFC" w:eastAsia="Times New Roman" w:hAnsi="MetaNormalLFC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BD3A93"/>
    <w:rPr>
      <w:rFonts w:ascii="Arial" w:eastAsia="Times New Roman" w:hAnsi="Arial" w:cs="Arial"/>
      <w:lang w:eastAsia="ru-RU"/>
    </w:rPr>
  </w:style>
  <w:style w:type="character" w:styleId="afa">
    <w:name w:val="page number"/>
    <w:basedOn w:val="a4"/>
    <w:rsid w:val="00BD3A93"/>
  </w:style>
  <w:style w:type="paragraph" w:styleId="22">
    <w:name w:val="Body Text Indent 2"/>
    <w:basedOn w:val="a3"/>
    <w:link w:val="23"/>
    <w:rsid w:val="00BD3A93"/>
    <w:pPr>
      <w:tabs>
        <w:tab w:val="right" w:pos="9639"/>
      </w:tabs>
      <w:spacing w:line="360" w:lineRule="auto"/>
      <w:ind w:firstLine="851"/>
      <w:jc w:val="both"/>
    </w:pPr>
    <w:rPr>
      <w:rFonts w:ascii="CG Times (WR)" w:hAnsi="CG Times (WR)"/>
      <w:sz w:val="26"/>
    </w:rPr>
  </w:style>
  <w:style w:type="character" w:customStyle="1" w:styleId="23">
    <w:name w:val="Основной текст с отступом 2 Знак"/>
    <w:basedOn w:val="a4"/>
    <w:link w:val="22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afb">
    <w:name w:val="Block Text"/>
    <w:basedOn w:val="a3"/>
    <w:rsid w:val="00BD3A93"/>
    <w:pPr>
      <w:widowControl w:val="0"/>
      <w:spacing w:line="360" w:lineRule="auto"/>
      <w:ind w:left="2552" w:right="40" w:hanging="1701"/>
      <w:jc w:val="both"/>
    </w:pPr>
    <w:rPr>
      <w:rFonts w:ascii="CG Times (WR)" w:hAnsi="CG Times (WR)"/>
      <w:sz w:val="26"/>
    </w:rPr>
  </w:style>
  <w:style w:type="paragraph" w:styleId="32">
    <w:name w:val="Body Text Indent 3"/>
    <w:basedOn w:val="a3"/>
    <w:link w:val="33"/>
    <w:rsid w:val="00BD3A93"/>
    <w:pPr>
      <w:widowControl w:val="0"/>
      <w:spacing w:line="360" w:lineRule="auto"/>
      <w:ind w:left="318" w:hanging="318"/>
    </w:pPr>
    <w:rPr>
      <w:rFonts w:ascii="CG Times (WR)" w:hAnsi="CG Times (WR)"/>
      <w:sz w:val="26"/>
    </w:rPr>
  </w:style>
  <w:style w:type="character" w:customStyle="1" w:styleId="33">
    <w:name w:val="Основной текст с отступом 3 Знак"/>
    <w:basedOn w:val="a4"/>
    <w:link w:val="32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afc">
    <w:name w:val="Document Map"/>
    <w:basedOn w:val="a3"/>
    <w:link w:val="afd"/>
    <w:semiHidden/>
    <w:rsid w:val="00BD3A93"/>
    <w:pPr>
      <w:shd w:val="clear" w:color="auto" w:fill="000080"/>
    </w:pPr>
    <w:rPr>
      <w:rFonts w:ascii="Tahoma" w:hAnsi="Tahoma"/>
      <w:sz w:val="24"/>
    </w:rPr>
  </w:style>
  <w:style w:type="character" w:customStyle="1" w:styleId="afd">
    <w:name w:val="Схема документа Знак"/>
    <w:basedOn w:val="a4"/>
    <w:link w:val="afc"/>
    <w:semiHidden/>
    <w:rsid w:val="00BD3A93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fe">
    <w:name w:val="Body Text"/>
    <w:basedOn w:val="a3"/>
    <w:link w:val="aff"/>
    <w:rsid w:val="00BD3A93"/>
    <w:pPr>
      <w:widowControl w:val="0"/>
      <w:spacing w:line="360" w:lineRule="auto"/>
      <w:jc w:val="center"/>
    </w:pPr>
    <w:rPr>
      <w:rFonts w:ascii="CG Times (WR)" w:hAnsi="CG Times (WR)"/>
      <w:sz w:val="26"/>
    </w:rPr>
  </w:style>
  <w:style w:type="character" w:customStyle="1" w:styleId="aff">
    <w:name w:val="Основной текст Знак"/>
    <w:basedOn w:val="a4"/>
    <w:link w:val="afe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paragraph" w:styleId="34">
    <w:name w:val="Body Text 3"/>
    <w:basedOn w:val="a3"/>
    <w:link w:val="35"/>
    <w:rsid w:val="00BD3A93"/>
    <w:pPr>
      <w:framePr w:w="3784" w:h="1297" w:hSpace="180" w:wrap="auto" w:vAnchor="page" w:hAnchor="page" w:x="4903" w:y="15121"/>
      <w:jc w:val="center"/>
    </w:pPr>
    <w:rPr>
      <w:rFonts w:ascii="CG Times (WR)" w:hAnsi="CG Times (WR)"/>
      <w:noProof/>
      <w:sz w:val="22"/>
    </w:rPr>
  </w:style>
  <w:style w:type="character" w:customStyle="1" w:styleId="35">
    <w:name w:val="Основной текст 3 Знак"/>
    <w:basedOn w:val="a4"/>
    <w:link w:val="34"/>
    <w:rsid w:val="00BD3A93"/>
    <w:rPr>
      <w:rFonts w:ascii="CG Times (WR)" w:eastAsia="Times New Roman" w:hAnsi="CG Times (WR)" w:cs="Times New Roman"/>
      <w:noProof/>
      <w:szCs w:val="20"/>
      <w:lang w:eastAsia="ru-RU"/>
    </w:rPr>
  </w:style>
  <w:style w:type="paragraph" w:customStyle="1" w:styleId="11">
    <w:name w:val="Обычный1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0">
    <w:name w:val="Title"/>
    <w:basedOn w:val="a3"/>
    <w:link w:val="aff1"/>
    <w:qFormat/>
    <w:rsid w:val="00BD3A93"/>
    <w:pPr>
      <w:suppressAutoHyphens/>
      <w:ind w:left="1440"/>
      <w:jc w:val="center"/>
    </w:pPr>
    <w:rPr>
      <w:rFonts w:ascii="Times New Roman" w:hAnsi="Times New Roman"/>
      <w:sz w:val="24"/>
    </w:rPr>
  </w:style>
  <w:style w:type="character" w:customStyle="1" w:styleId="aff1">
    <w:name w:val="Название Знак"/>
    <w:basedOn w:val="a4"/>
    <w:link w:val="aff0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Название рисунка"/>
    <w:basedOn w:val="a3"/>
    <w:autoRedefine/>
    <w:rsid w:val="00BD3A93"/>
    <w:pPr>
      <w:autoSpaceDE w:val="0"/>
      <w:autoSpaceDN w:val="0"/>
      <w:spacing w:line="280" w:lineRule="atLeast"/>
      <w:ind w:firstLine="437"/>
      <w:jc w:val="both"/>
    </w:pPr>
    <w:rPr>
      <w:rFonts w:eastAsia="MS Mincho" w:cs="Arial"/>
      <w:spacing w:val="-4"/>
      <w:sz w:val="20"/>
      <w:lang w:eastAsia="ja-JP"/>
    </w:rPr>
  </w:style>
  <w:style w:type="paragraph" w:styleId="aff3">
    <w:name w:val="Plain Text"/>
    <w:basedOn w:val="a3"/>
    <w:link w:val="aff4"/>
    <w:rsid w:val="00BD3A93"/>
    <w:rPr>
      <w:rFonts w:ascii="Courier New" w:hAnsi="Courier New"/>
      <w:sz w:val="20"/>
    </w:rPr>
  </w:style>
  <w:style w:type="character" w:customStyle="1" w:styleId="aff4">
    <w:name w:val="Текст Знак"/>
    <w:basedOn w:val="a4"/>
    <w:link w:val="aff3"/>
    <w:rsid w:val="00BD3A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5">
    <w:name w:val="annotation reference"/>
    <w:semiHidden/>
    <w:rsid w:val="00BD3A93"/>
    <w:rPr>
      <w:sz w:val="16"/>
      <w:szCs w:val="16"/>
    </w:rPr>
  </w:style>
  <w:style w:type="paragraph" w:customStyle="1" w:styleId="-3">
    <w:name w:val="- перечисл"/>
    <w:basedOn w:val="a3"/>
    <w:rsid w:val="00BD3A93"/>
    <w:pPr>
      <w:numPr>
        <w:numId w:val="9"/>
      </w:numPr>
      <w:spacing w:before="60" w:after="60"/>
      <w:jc w:val="both"/>
    </w:pPr>
    <w:rPr>
      <w:rFonts w:ascii="Times New Roman" w:hAnsi="Times New Roman"/>
      <w:sz w:val="24"/>
    </w:rPr>
  </w:style>
  <w:style w:type="character" w:customStyle="1" w:styleId="akimov">
    <w:name w:val="akimov"/>
    <w:semiHidden/>
    <w:rsid w:val="00BD3A93"/>
    <w:rPr>
      <w:rFonts w:ascii="Arial" w:hAnsi="Arial" w:cs="Arial"/>
      <w:color w:val="auto"/>
      <w:sz w:val="20"/>
      <w:szCs w:val="20"/>
    </w:rPr>
  </w:style>
  <w:style w:type="paragraph" w:styleId="aff6">
    <w:name w:val="table of figures"/>
    <w:basedOn w:val="a3"/>
    <w:next w:val="a3"/>
    <w:uiPriority w:val="99"/>
    <w:rsid w:val="007F5C1F"/>
    <w:rPr>
      <w:spacing w:val="-6"/>
    </w:rPr>
  </w:style>
  <w:style w:type="paragraph" w:customStyle="1" w:styleId="Default">
    <w:name w:val="Default"/>
    <w:rsid w:val="00BD3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1">
    <w:name w:val="Default1"/>
    <w:basedOn w:val="Default"/>
    <w:next w:val="Default"/>
    <w:rsid w:val="00BD3A93"/>
    <w:rPr>
      <w:color w:val="auto"/>
    </w:rPr>
  </w:style>
  <w:style w:type="paragraph" w:customStyle="1" w:styleId="210">
    <w:name w:val="Основной текст 21"/>
    <w:next w:val="afe"/>
    <w:rsid w:val="00BD3A93"/>
    <w:pPr>
      <w:numPr>
        <w:ilvl w:val="1"/>
        <w:numId w:val="10"/>
      </w:numPr>
      <w:overflowPunct w:val="0"/>
      <w:autoSpaceDE w:val="0"/>
      <w:autoSpaceDN w:val="0"/>
      <w:adjustRightInd w:val="0"/>
      <w:spacing w:before="40" w:after="40" w:line="240" w:lineRule="auto"/>
      <w:ind w:left="0" w:firstLine="0"/>
      <w:jc w:val="center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14pt">
    <w:name w:val="Стиль 14 pt"/>
    <w:basedOn w:val="a3"/>
    <w:autoRedefine/>
    <w:rsid w:val="00BD3A93"/>
    <w:pPr>
      <w:widowControl w:val="0"/>
      <w:numPr>
        <w:ilvl w:val="1"/>
        <w:numId w:val="11"/>
      </w:numPr>
      <w:spacing w:line="360" w:lineRule="auto"/>
      <w:ind w:firstLine="709"/>
      <w:jc w:val="both"/>
    </w:pPr>
    <w:rPr>
      <w:rFonts w:ascii="Times New Roman" w:hAnsi="Times New Roman"/>
    </w:rPr>
  </w:style>
  <w:style w:type="paragraph" w:customStyle="1" w:styleId="-1">
    <w:name w:val="- перечисление"/>
    <w:basedOn w:val="a3"/>
    <w:rsid w:val="00BD3A93"/>
    <w:pPr>
      <w:numPr>
        <w:ilvl w:val="1"/>
        <w:numId w:val="12"/>
      </w:numPr>
      <w:tabs>
        <w:tab w:val="num" w:pos="1500"/>
      </w:tabs>
      <w:spacing w:before="60" w:after="60"/>
      <w:ind w:left="1500" w:hanging="360"/>
      <w:jc w:val="both"/>
    </w:pPr>
    <w:rPr>
      <w:rFonts w:ascii="Times New Roman" w:hAnsi="Times New Roman"/>
      <w:sz w:val="24"/>
    </w:rPr>
  </w:style>
  <w:style w:type="paragraph" w:customStyle="1" w:styleId="a0">
    <w:name w:val="Обычный нет отступа"/>
    <w:aliases w:val="межстрочный – одинарный"/>
    <w:basedOn w:val="a3"/>
    <w:rsid w:val="00BD3A93"/>
    <w:pPr>
      <w:numPr>
        <w:numId w:val="13"/>
      </w:numPr>
      <w:ind w:left="0"/>
      <w:jc w:val="both"/>
    </w:pPr>
    <w:rPr>
      <w:rFonts w:ascii="Times New Roman" w:hAnsi="Times New Roman"/>
      <w:szCs w:val="28"/>
    </w:rPr>
  </w:style>
  <w:style w:type="paragraph" w:customStyle="1" w:styleId="12">
    <w:name w:val="Верхний колонтитул1"/>
    <w:basedOn w:val="11"/>
    <w:rsid w:val="00BD3A93"/>
    <w:pPr>
      <w:widowControl w:val="0"/>
      <w:tabs>
        <w:tab w:val="center" w:pos="4153"/>
        <w:tab w:val="right" w:pos="8306"/>
      </w:tabs>
      <w:spacing w:before="0" w:after="0"/>
    </w:pPr>
    <w:rPr>
      <w:sz w:val="20"/>
    </w:rPr>
  </w:style>
  <w:style w:type="paragraph" w:customStyle="1" w:styleId="Normal1">
    <w:name w:val="Normal1"/>
    <w:rsid w:val="00BD3A9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f7">
    <w:name w:val="АБЗАЦ"/>
    <w:rsid w:val="00BD3A93"/>
    <w:pPr>
      <w:widowControl w:val="0"/>
      <w:tabs>
        <w:tab w:val="right" w:pos="709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2"/>
    <w:rsid w:val="00BD3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8">
    <w:name w:val="Основной текст_"/>
    <w:link w:val="44"/>
    <w:rsid w:val="00BD3A93"/>
    <w:rPr>
      <w:sz w:val="26"/>
      <w:szCs w:val="26"/>
      <w:shd w:val="clear" w:color="auto" w:fill="FFFFFF"/>
    </w:rPr>
  </w:style>
  <w:style w:type="paragraph" w:customStyle="1" w:styleId="44">
    <w:name w:val="Основной текст4"/>
    <w:basedOn w:val="a3"/>
    <w:link w:val="aff8"/>
    <w:rsid w:val="00BD3A93"/>
    <w:pPr>
      <w:shd w:val="clear" w:color="auto" w:fill="FFFFFF"/>
      <w:spacing w:line="442" w:lineRule="exac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aff9">
    <w:name w:val="Абзац"/>
    <w:basedOn w:val="afe"/>
    <w:rsid w:val="00BD3A93"/>
    <w:pPr>
      <w:widowControl/>
      <w:tabs>
        <w:tab w:val="left" w:pos="720"/>
      </w:tabs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04">
    <w:name w:val="Заголовок 04"/>
    <w:next w:val="a3"/>
    <w:rsid w:val="00BD3A93"/>
    <w:pPr>
      <w:pageBreakBefore/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b/>
      <w:bCs/>
      <w:iCs/>
      <w:sz w:val="28"/>
      <w:szCs w:val="20"/>
      <w:lang w:eastAsia="ru-RU"/>
    </w:rPr>
  </w:style>
  <w:style w:type="paragraph" w:customStyle="1" w:styleId="51">
    <w:name w:val="Пункт 5.1"/>
    <w:rsid w:val="00BD3A93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41">
    <w:name w:val="Пункт 4.1"/>
    <w:rsid w:val="00BD3A93"/>
    <w:pPr>
      <w:numPr>
        <w:ilvl w:val="1"/>
        <w:numId w:val="4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71">
    <w:name w:val="Пункт 7.1"/>
    <w:rsid w:val="00BD3A93"/>
    <w:pPr>
      <w:numPr>
        <w:ilvl w:val="1"/>
        <w:numId w:val="5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21">
    <w:name w:val="Пункт 2.1"/>
    <w:rsid w:val="00BD3A93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61">
    <w:name w:val="Пункт 6.1"/>
    <w:rsid w:val="00BD3A93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310">
    <w:name w:val="Пункт 3.1"/>
    <w:rsid w:val="00BD3A93"/>
    <w:p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character" w:customStyle="1" w:styleId="120">
    <w:name w:val="Заголовок №1 (2)"/>
    <w:rsid w:val="00BD3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91">
    <w:name w:val="Пункт 6.9.1"/>
    <w:rsid w:val="00BD3A93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621">
    <w:name w:val="Пункт 6.2.1"/>
    <w:rsid w:val="00BD3A93"/>
    <w:pPr>
      <w:spacing w:after="0" w:line="360" w:lineRule="auto"/>
      <w:ind w:left="680" w:firstLine="680"/>
      <w:jc w:val="both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character" w:styleId="affa">
    <w:name w:val="Hyperlink"/>
    <w:uiPriority w:val="99"/>
    <w:unhideWhenUsed/>
    <w:rsid w:val="00146866"/>
    <w:rPr>
      <w:rFonts w:ascii="Arial" w:hAnsi="Arial"/>
      <w:color w:val="auto"/>
      <w:u w:val="none"/>
    </w:rPr>
  </w:style>
  <w:style w:type="character" w:styleId="affb">
    <w:name w:val="FollowedHyperlink"/>
    <w:uiPriority w:val="99"/>
    <w:unhideWhenUsed/>
    <w:rsid w:val="00430DCB"/>
    <w:rPr>
      <w:color w:val="auto"/>
      <w:u w:val="none"/>
    </w:rPr>
  </w:style>
  <w:style w:type="paragraph" w:customStyle="1" w:styleId="affc">
    <w:name w:val="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Стиль1"/>
    <w:basedOn w:val="a3"/>
    <w:link w:val="14"/>
    <w:qFormat/>
    <w:rsid w:val="00BD3A93"/>
    <w:pPr>
      <w:tabs>
        <w:tab w:val="left" w:leader="dot" w:pos="9072"/>
        <w:tab w:val="left" w:pos="9498"/>
      </w:tabs>
      <w:spacing w:line="360" w:lineRule="auto"/>
      <w:ind w:firstLine="851"/>
    </w:pPr>
    <w:rPr>
      <w:rFonts w:ascii="Times New Roman" w:hAnsi="Times New Roman"/>
      <w:b/>
      <w:sz w:val="24"/>
    </w:rPr>
  </w:style>
  <w:style w:type="paragraph" w:styleId="15">
    <w:name w:val="toc 1"/>
    <w:basedOn w:val="a3"/>
    <w:next w:val="a3"/>
    <w:autoRedefine/>
    <w:uiPriority w:val="39"/>
    <w:qFormat/>
    <w:rsid w:val="00290568"/>
    <w:pPr>
      <w:tabs>
        <w:tab w:val="right" w:leader="dot" w:pos="10195"/>
      </w:tabs>
      <w:spacing w:line="360" w:lineRule="auto"/>
    </w:pPr>
    <w:rPr>
      <w:rFonts w:cs="Arial"/>
      <w:b/>
      <w:bCs/>
      <w:caps/>
      <w:noProof/>
      <w:spacing w:val="-4"/>
      <w:szCs w:val="24"/>
    </w:rPr>
  </w:style>
  <w:style w:type="character" w:customStyle="1" w:styleId="14">
    <w:name w:val="Стиль1 Знак"/>
    <w:link w:val="13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toc 2"/>
    <w:basedOn w:val="a3"/>
    <w:next w:val="a3"/>
    <w:autoRedefine/>
    <w:uiPriority w:val="39"/>
    <w:unhideWhenUsed/>
    <w:qFormat/>
    <w:rsid w:val="003E598C"/>
    <w:pPr>
      <w:tabs>
        <w:tab w:val="right" w:leader="dot" w:pos="10195"/>
      </w:tabs>
      <w:spacing w:line="360" w:lineRule="auto"/>
      <w:contextualSpacing/>
    </w:pPr>
    <w:rPr>
      <w:smallCaps/>
      <w:noProof/>
    </w:rPr>
  </w:style>
  <w:style w:type="paragraph" w:styleId="36">
    <w:name w:val="toc 3"/>
    <w:basedOn w:val="25"/>
    <w:next w:val="a3"/>
    <w:autoRedefine/>
    <w:uiPriority w:val="39"/>
    <w:unhideWhenUsed/>
    <w:qFormat/>
    <w:rsid w:val="00297A20"/>
    <w:pPr>
      <w:ind w:left="284"/>
    </w:pPr>
    <w:rPr>
      <w:b/>
      <w:smallCaps w:val="0"/>
    </w:rPr>
  </w:style>
  <w:style w:type="paragraph" w:styleId="45">
    <w:name w:val="toc 4"/>
    <w:basedOn w:val="a3"/>
    <w:next w:val="a3"/>
    <w:autoRedefine/>
    <w:uiPriority w:val="39"/>
    <w:unhideWhenUsed/>
    <w:rsid w:val="00BD3A93"/>
    <w:pPr>
      <w:ind w:left="560"/>
    </w:pPr>
    <w:rPr>
      <w:rFonts w:asciiTheme="minorHAnsi" w:hAnsiTheme="minorHAnsi"/>
      <w:sz w:val="20"/>
    </w:rPr>
  </w:style>
  <w:style w:type="paragraph" w:styleId="53">
    <w:name w:val="toc 5"/>
    <w:basedOn w:val="a3"/>
    <w:next w:val="a3"/>
    <w:autoRedefine/>
    <w:uiPriority w:val="39"/>
    <w:unhideWhenUsed/>
    <w:rsid w:val="00BD3A93"/>
    <w:pPr>
      <w:ind w:left="840"/>
    </w:pPr>
    <w:rPr>
      <w:rFonts w:asciiTheme="minorHAnsi" w:hAnsiTheme="minorHAnsi"/>
      <w:sz w:val="20"/>
    </w:rPr>
  </w:style>
  <w:style w:type="paragraph" w:styleId="62">
    <w:name w:val="toc 6"/>
    <w:basedOn w:val="a3"/>
    <w:next w:val="a3"/>
    <w:autoRedefine/>
    <w:uiPriority w:val="39"/>
    <w:unhideWhenUsed/>
    <w:rsid w:val="00BD3A93"/>
    <w:pPr>
      <w:ind w:left="1120"/>
    </w:pPr>
    <w:rPr>
      <w:rFonts w:asciiTheme="minorHAnsi" w:hAnsiTheme="minorHAnsi"/>
      <w:sz w:val="20"/>
    </w:rPr>
  </w:style>
  <w:style w:type="paragraph" w:styleId="72">
    <w:name w:val="toc 7"/>
    <w:basedOn w:val="a3"/>
    <w:next w:val="a3"/>
    <w:autoRedefine/>
    <w:uiPriority w:val="39"/>
    <w:unhideWhenUsed/>
    <w:rsid w:val="00BD3A93"/>
    <w:pPr>
      <w:ind w:left="1400"/>
    </w:pPr>
    <w:rPr>
      <w:rFonts w:asciiTheme="minorHAnsi" w:hAnsiTheme="minorHAnsi"/>
      <w:sz w:val="20"/>
    </w:rPr>
  </w:style>
  <w:style w:type="paragraph" w:styleId="81">
    <w:name w:val="toc 8"/>
    <w:basedOn w:val="a3"/>
    <w:next w:val="a3"/>
    <w:autoRedefine/>
    <w:uiPriority w:val="39"/>
    <w:unhideWhenUsed/>
    <w:rsid w:val="00BD3A93"/>
    <w:pPr>
      <w:ind w:left="1680"/>
    </w:pPr>
    <w:rPr>
      <w:rFonts w:asciiTheme="minorHAnsi" w:hAnsiTheme="minorHAnsi"/>
      <w:sz w:val="20"/>
    </w:rPr>
  </w:style>
  <w:style w:type="paragraph" w:styleId="91">
    <w:name w:val="toc 9"/>
    <w:basedOn w:val="a3"/>
    <w:next w:val="a3"/>
    <w:autoRedefine/>
    <w:uiPriority w:val="39"/>
    <w:unhideWhenUsed/>
    <w:rsid w:val="00BD3A93"/>
    <w:pPr>
      <w:ind w:left="1960"/>
    </w:pPr>
    <w:rPr>
      <w:rFonts w:asciiTheme="minorHAnsi" w:hAnsiTheme="minorHAnsi"/>
      <w:sz w:val="20"/>
    </w:rPr>
  </w:style>
  <w:style w:type="paragraph" w:styleId="affd">
    <w:name w:val="No Spacing"/>
    <w:uiPriority w:val="1"/>
    <w:qFormat/>
    <w:rsid w:val="00BD3A93"/>
    <w:pPr>
      <w:spacing w:after="0" w:line="240" w:lineRule="auto"/>
    </w:pPr>
    <w:rPr>
      <w:rFonts w:ascii="CG Times (WR)" w:eastAsia="Times New Roman" w:hAnsi="CG Times (WR)" w:cs="Times New Roman"/>
      <w:sz w:val="24"/>
      <w:szCs w:val="20"/>
      <w:lang w:eastAsia="ru-RU"/>
    </w:rPr>
  </w:style>
  <w:style w:type="character" w:styleId="affe">
    <w:name w:val="Strong"/>
    <w:uiPriority w:val="22"/>
    <w:qFormat/>
    <w:rsid w:val="00BD3A93"/>
    <w:rPr>
      <w:b/>
      <w:bCs/>
    </w:rPr>
  </w:style>
  <w:style w:type="numbering" w:customStyle="1" w:styleId="16">
    <w:name w:val="Нет списка1"/>
    <w:next w:val="a6"/>
    <w:semiHidden/>
    <w:unhideWhenUsed/>
    <w:rsid w:val="00BD3A93"/>
  </w:style>
  <w:style w:type="table" w:customStyle="1" w:styleId="26">
    <w:name w:val="Стиль таблицы2"/>
    <w:basedOn w:val="a5"/>
    <w:rsid w:val="00BD3A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5"/>
    <w:next w:val="af0"/>
    <w:rsid w:val="00BD3A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5"/>
    <w:next w:val="af0"/>
    <w:rsid w:val="00BD3A93"/>
    <w:pPr>
      <w:tabs>
        <w:tab w:val="num" w:pos="150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5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Текст выноски Знак1"/>
    <w:semiHidden/>
    <w:rsid w:val="00BD3A93"/>
    <w:rPr>
      <w:rFonts w:ascii="Tahoma" w:hAnsi="Tahoma" w:cs="Tahoma"/>
      <w:sz w:val="16"/>
      <w:szCs w:val="16"/>
    </w:rPr>
  </w:style>
  <w:style w:type="paragraph" w:customStyle="1" w:styleId="19">
    <w:name w:val="Основной текст1"/>
    <w:basedOn w:val="11"/>
    <w:rsid w:val="00BD3A93"/>
    <w:pPr>
      <w:widowControl w:val="0"/>
      <w:spacing w:before="0" w:after="0"/>
    </w:pPr>
    <w:rPr>
      <w:sz w:val="28"/>
    </w:rPr>
  </w:style>
  <w:style w:type="paragraph" w:customStyle="1" w:styleId="311">
    <w:name w:val="Основной текст 31"/>
    <w:basedOn w:val="a3"/>
    <w:rsid w:val="00BD3A93"/>
    <w:pPr>
      <w:widowControl w:val="0"/>
      <w:shd w:val="clear" w:color="auto" w:fill="FFFFFF"/>
      <w:autoSpaceDE w:val="0"/>
      <w:autoSpaceDN w:val="0"/>
      <w:adjustRightInd w:val="0"/>
      <w:ind w:left="709"/>
      <w:jc w:val="both"/>
    </w:pPr>
    <w:rPr>
      <w:rFonts w:ascii="Times New Roman" w:hAnsi="Times New Roman"/>
      <w:b/>
    </w:rPr>
  </w:style>
  <w:style w:type="paragraph" w:customStyle="1" w:styleId="1a">
    <w:name w:val="Знак Знак1 Знак 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54">
    <w:name w:val="Знак Знак5"/>
    <w:rsid w:val="00BD3A93"/>
    <w:rPr>
      <w:sz w:val="28"/>
    </w:rPr>
  </w:style>
  <w:style w:type="numbering" w:customStyle="1" w:styleId="27">
    <w:name w:val="Нет списка2"/>
    <w:next w:val="a6"/>
    <w:semiHidden/>
    <w:rsid w:val="00BD3A93"/>
  </w:style>
  <w:style w:type="table" w:customStyle="1" w:styleId="28">
    <w:name w:val="Сетка таблицы2"/>
    <w:basedOn w:val="a5"/>
    <w:next w:val="af0"/>
    <w:rsid w:val="00BD3A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5"/>
    <w:next w:val="af0"/>
    <w:rsid w:val="00BD3A93"/>
    <w:pPr>
      <w:tabs>
        <w:tab w:val="num" w:pos="150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5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3"/>
    <w:rsid w:val="00BD3A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37">
    <w:name w:val="Сетка таблицы3"/>
    <w:basedOn w:val="a5"/>
    <w:next w:val="af0"/>
    <w:uiPriority w:val="59"/>
    <w:rsid w:val="00BD3A9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annotation text"/>
    <w:basedOn w:val="a3"/>
    <w:link w:val="afff1"/>
    <w:rsid w:val="00BD3A93"/>
    <w:rPr>
      <w:rFonts w:ascii="CG Times (WR)" w:hAnsi="CG Times (WR)"/>
      <w:sz w:val="20"/>
    </w:rPr>
  </w:style>
  <w:style w:type="character" w:customStyle="1" w:styleId="afff1">
    <w:name w:val="Текст примечания Знак"/>
    <w:basedOn w:val="a4"/>
    <w:link w:val="afff0"/>
    <w:rsid w:val="00BD3A93"/>
    <w:rPr>
      <w:rFonts w:ascii="CG Times (WR)" w:eastAsia="Times New Roman" w:hAnsi="CG Times (WR)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BD3A93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BD3A93"/>
    <w:rPr>
      <w:rFonts w:ascii="CG Times (WR)" w:eastAsia="Times New Roman" w:hAnsi="CG Times (WR)" w:cs="Times New Roman"/>
      <w:b/>
      <w:bCs/>
      <w:sz w:val="20"/>
      <w:szCs w:val="20"/>
      <w:lang w:eastAsia="ru-RU"/>
    </w:rPr>
  </w:style>
  <w:style w:type="paragraph" w:customStyle="1" w:styleId="111">
    <w:name w:val="Знак Знак1 Знак Знак1"/>
    <w:basedOn w:val="a3"/>
    <w:rsid w:val="00BD3A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4">
    <w:name w:val="Содержимое таблицы"/>
    <w:basedOn w:val="a3"/>
    <w:rsid w:val="00BD3A93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fff5">
    <w:name w:val="footnote text"/>
    <w:basedOn w:val="a3"/>
    <w:link w:val="afff6"/>
    <w:unhideWhenUsed/>
    <w:rsid w:val="00BD3A93"/>
    <w:rPr>
      <w:rFonts w:ascii="Calibri" w:eastAsia="Calibri" w:hAnsi="Calibri"/>
      <w:sz w:val="20"/>
    </w:rPr>
  </w:style>
  <w:style w:type="character" w:customStyle="1" w:styleId="afff6">
    <w:name w:val="Текст сноски Знак"/>
    <w:basedOn w:val="a4"/>
    <w:link w:val="afff5"/>
    <w:rsid w:val="00BD3A93"/>
    <w:rPr>
      <w:rFonts w:ascii="Calibri" w:eastAsia="Calibri" w:hAnsi="Calibri" w:cs="Times New Roman"/>
      <w:sz w:val="20"/>
      <w:szCs w:val="20"/>
      <w:lang w:eastAsia="ru-RU"/>
    </w:rPr>
  </w:style>
  <w:style w:type="character" w:styleId="afff7">
    <w:name w:val="footnote reference"/>
    <w:unhideWhenUsed/>
    <w:rsid w:val="00BD3A93"/>
    <w:rPr>
      <w:vertAlign w:val="superscript"/>
    </w:rPr>
  </w:style>
  <w:style w:type="paragraph" w:customStyle="1" w:styleId="afff8">
    <w:name w:val="Абзац с интервалом"/>
    <w:basedOn w:val="a3"/>
    <w:rsid w:val="00BD3A93"/>
    <w:pPr>
      <w:overflowPunct w:val="0"/>
      <w:autoSpaceDE w:val="0"/>
      <w:autoSpaceDN w:val="0"/>
      <w:adjustRightInd w:val="0"/>
      <w:spacing w:before="120" w:after="120"/>
      <w:ind w:firstLine="851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afff9">
    <w:name w:val="Основной центр."/>
    <w:rsid w:val="00BD3A93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D3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unhideWhenUsed/>
    <w:rsid w:val="00BD3A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D3A93"/>
  </w:style>
  <w:style w:type="paragraph" w:customStyle="1" w:styleId="02">
    <w:name w:val="Список 02"/>
    <w:basedOn w:val="a3"/>
    <w:autoRedefine/>
    <w:qFormat/>
    <w:rsid w:val="00BD3A93"/>
    <w:pPr>
      <w:numPr>
        <w:numId w:val="14"/>
      </w:numPr>
      <w:tabs>
        <w:tab w:val="left" w:pos="567"/>
        <w:tab w:val="left" w:pos="851"/>
      </w:tabs>
      <w:spacing w:line="360" w:lineRule="auto"/>
      <w:ind w:firstLine="567"/>
      <w:jc w:val="both"/>
    </w:pPr>
    <w:rPr>
      <w:rFonts w:ascii="Times New Roman" w:hAnsi="Times New Roman"/>
    </w:rPr>
  </w:style>
  <w:style w:type="paragraph" w:customStyle="1" w:styleId="afffb">
    <w:name w:val="Список основной"/>
    <w:basedOn w:val="02"/>
    <w:link w:val="afffc"/>
    <w:qFormat/>
    <w:rsid w:val="00BD3A93"/>
    <w:pPr>
      <w:widowControl w:val="0"/>
    </w:pPr>
  </w:style>
  <w:style w:type="character" w:customStyle="1" w:styleId="afffc">
    <w:name w:val="Список основной Знак"/>
    <w:link w:val="afffb"/>
    <w:rsid w:val="00BD3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Обычный11"/>
    <w:rsid w:val="00BD3A9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3A93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Revision"/>
    <w:hidden/>
    <w:uiPriority w:val="99"/>
    <w:semiHidden/>
    <w:rsid w:val="00BD3A93"/>
    <w:pPr>
      <w:spacing w:after="0" w:line="240" w:lineRule="auto"/>
    </w:pPr>
    <w:rPr>
      <w:rFonts w:ascii="CG Times (WR)" w:eastAsia="Times New Roman" w:hAnsi="CG Times (WR)" w:cs="Times New Roman"/>
      <w:sz w:val="24"/>
      <w:szCs w:val="20"/>
      <w:lang w:eastAsia="ru-RU"/>
    </w:rPr>
  </w:style>
  <w:style w:type="numbering" w:customStyle="1" w:styleId="38">
    <w:name w:val="Нет списка3"/>
    <w:next w:val="a6"/>
    <w:uiPriority w:val="99"/>
    <w:semiHidden/>
    <w:unhideWhenUsed/>
    <w:rsid w:val="00BD3A93"/>
  </w:style>
  <w:style w:type="table" w:customStyle="1" w:styleId="46">
    <w:name w:val="Сетка таблицы4"/>
    <w:basedOn w:val="a5"/>
    <w:next w:val="af0"/>
    <w:uiPriority w:val="59"/>
    <w:rsid w:val="00BD3A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Название объекта Знак"/>
    <w:link w:val="af1"/>
    <w:uiPriority w:val="35"/>
    <w:rsid w:val="00EA0E30"/>
    <w:rPr>
      <w:rFonts w:ascii="GOST type B" w:eastAsia="Times New Roman" w:hAnsi="GOST type B" w:cs="Times New Roman"/>
      <w:b/>
      <w:bCs/>
      <w:color w:val="00B050"/>
      <w:sz w:val="28"/>
      <w:szCs w:val="18"/>
      <w:lang w:eastAsia="ru-RU"/>
    </w:rPr>
  </w:style>
  <w:style w:type="paragraph" w:customStyle="1" w:styleId="afffe">
    <w:name w:val="Сообщение"/>
    <w:basedOn w:val="a3"/>
    <w:rsid w:val="00BD3A93"/>
    <w:pPr>
      <w:suppressLineNumbers/>
      <w:suppressAutoHyphens/>
      <w:spacing w:before="60" w:line="320" w:lineRule="atLeast"/>
      <w:ind w:firstLine="851"/>
      <w:jc w:val="both"/>
    </w:pPr>
    <w:rPr>
      <w:rFonts w:ascii="Times New Roman" w:hAnsi="Times New Roman"/>
      <w:b/>
      <w:sz w:val="24"/>
    </w:rPr>
  </w:style>
  <w:style w:type="character" w:customStyle="1" w:styleId="29">
    <w:name w:val="Основной текст 2 Знак"/>
    <w:link w:val="2a"/>
    <w:uiPriority w:val="99"/>
    <w:rsid w:val="00BD3A93"/>
    <w:rPr>
      <w:sz w:val="24"/>
    </w:rPr>
  </w:style>
  <w:style w:type="paragraph" w:styleId="2a">
    <w:name w:val="Body Text 2"/>
    <w:basedOn w:val="a3"/>
    <w:link w:val="29"/>
    <w:uiPriority w:val="99"/>
    <w:rsid w:val="00BD3A93"/>
    <w:pPr>
      <w:suppressLineNumbers/>
      <w:suppressAutoHyphens/>
      <w:spacing w:before="60" w:line="320" w:lineRule="atLeast"/>
      <w:ind w:right="-108" w:firstLine="851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11">
    <w:name w:val="Основной текст 2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customStyle="1" w:styleId="affff">
    <w:name w:val="Название абзаца"/>
    <w:basedOn w:val="a3"/>
    <w:autoRedefine/>
    <w:rsid w:val="00BD3A93"/>
    <w:pPr>
      <w:suppressLineNumbers/>
      <w:suppressAutoHyphens/>
      <w:spacing w:before="60" w:after="60" w:line="280" w:lineRule="atLeast"/>
      <w:ind w:firstLine="709"/>
      <w:jc w:val="both"/>
    </w:pPr>
    <w:rPr>
      <w:rFonts w:ascii="Times New Roman" w:hAnsi="Times New Roman"/>
      <w:b/>
      <w:sz w:val="24"/>
    </w:rPr>
  </w:style>
  <w:style w:type="character" w:customStyle="1" w:styleId="affff0">
    <w:name w:val="Дата Знак"/>
    <w:link w:val="affff1"/>
    <w:rsid w:val="00BD3A93"/>
    <w:rPr>
      <w:sz w:val="24"/>
    </w:rPr>
  </w:style>
  <w:style w:type="paragraph" w:styleId="affff1">
    <w:name w:val="Date"/>
    <w:basedOn w:val="a3"/>
    <w:next w:val="a3"/>
    <w:link w:val="affff0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b">
    <w:name w:val="Дата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2">
    <w:name w:val="Заголовок записки Знак"/>
    <w:link w:val="affff3"/>
    <w:rsid w:val="00BD3A93"/>
    <w:rPr>
      <w:sz w:val="24"/>
    </w:rPr>
  </w:style>
  <w:style w:type="paragraph" w:styleId="affff3">
    <w:name w:val="Note Heading"/>
    <w:basedOn w:val="a3"/>
    <w:next w:val="a3"/>
    <w:link w:val="affff2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c">
    <w:name w:val="Заголовок записки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4">
    <w:name w:val="Красная строка Знак"/>
    <w:link w:val="affff5"/>
    <w:rsid w:val="00BD3A93"/>
    <w:rPr>
      <w:sz w:val="24"/>
    </w:rPr>
  </w:style>
  <w:style w:type="paragraph" w:styleId="affff5">
    <w:name w:val="Body Text First Indent"/>
    <w:basedOn w:val="afe"/>
    <w:link w:val="affff4"/>
    <w:rsid w:val="00BD3A93"/>
    <w:pPr>
      <w:widowControl/>
      <w:suppressLineNumbers/>
      <w:suppressAutoHyphens/>
      <w:spacing w:before="60" w:after="120" w:line="320" w:lineRule="atLeast"/>
      <w:ind w:firstLine="21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d">
    <w:name w:val="Красная строка Знак1"/>
    <w:basedOn w:val="aff"/>
    <w:rsid w:val="00BD3A93"/>
    <w:rPr>
      <w:rFonts w:ascii="CG Times (WR)" w:eastAsia="Times New Roman" w:hAnsi="CG Times (WR)" w:cs="Times New Roman"/>
      <w:sz w:val="26"/>
      <w:szCs w:val="20"/>
      <w:lang w:eastAsia="ru-RU"/>
    </w:rPr>
  </w:style>
  <w:style w:type="character" w:customStyle="1" w:styleId="2b">
    <w:name w:val="Красная строка 2 Знак"/>
    <w:link w:val="2c"/>
    <w:rsid w:val="00BD3A93"/>
    <w:rPr>
      <w:sz w:val="24"/>
    </w:rPr>
  </w:style>
  <w:style w:type="paragraph" w:styleId="2c">
    <w:name w:val="Body Text First Indent 2"/>
    <w:basedOn w:val="af8"/>
    <w:link w:val="2b"/>
    <w:rsid w:val="00BD3A93"/>
    <w:pPr>
      <w:suppressLineNumbers/>
      <w:suppressAutoHyphens/>
      <w:spacing w:before="60" w:after="120" w:line="320" w:lineRule="atLeast"/>
      <w:ind w:left="283" w:firstLine="21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12">
    <w:name w:val="Красная строка 2 Знак1"/>
    <w:basedOn w:val="af9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styleId="a">
    <w:name w:val="List Bullet"/>
    <w:basedOn w:val="GOST1"/>
    <w:autoRedefine/>
    <w:rsid w:val="007F4B48"/>
    <w:pPr>
      <w:numPr>
        <w:numId w:val="25"/>
      </w:numPr>
      <w:spacing w:after="240"/>
      <w:ind w:left="425" w:hanging="357"/>
    </w:pPr>
    <w:rPr>
      <w:rFonts w:cs="Arial"/>
    </w:rPr>
  </w:style>
  <w:style w:type="paragraph" w:styleId="2d">
    <w:name w:val="List Bullet 2"/>
    <w:basedOn w:val="a3"/>
    <w:autoRedefine/>
    <w:rsid w:val="00BD3A93"/>
    <w:pPr>
      <w:suppressLineNumbers/>
      <w:tabs>
        <w:tab w:val="num" w:pos="643"/>
      </w:tabs>
      <w:suppressAutoHyphens/>
      <w:spacing w:before="60" w:line="320" w:lineRule="atLeast"/>
      <w:ind w:left="643" w:hanging="360"/>
      <w:jc w:val="both"/>
    </w:pPr>
    <w:rPr>
      <w:rFonts w:ascii="Times New Roman" w:hAnsi="Times New Roman"/>
      <w:sz w:val="24"/>
    </w:rPr>
  </w:style>
  <w:style w:type="paragraph" w:styleId="39">
    <w:name w:val="List Bullet 3"/>
    <w:basedOn w:val="a3"/>
    <w:autoRedefine/>
    <w:rsid w:val="00BD3A93"/>
    <w:pPr>
      <w:suppressLineNumbers/>
      <w:tabs>
        <w:tab w:val="num" w:pos="926"/>
      </w:tabs>
      <w:suppressAutoHyphens/>
      <w:spacing w:before="60" w:line="320" w:lineRule="atLeast"/>
      <w:ind w:left="926" w:hanging="360"/>
      <w:jc w:val="both"/>
    </w:pPr>
    <w:rPr>
      <w:rFonts w:ascii="Times New Roman" w:hAnsi="Times New Roman"/>
      <w:sz w:val="24"/>
    </w:rPr>
  </w:style>
  <w:style w:type="paragraph" w:styleId="47">
    <w:name w:val="List Bullet 4"/>
    <w:basedOn w:val="a3"/>
    <w:autoRedefine/>
    <w:rsid w:val="00BD3A93"/>
    <w:pPr>
      <w:suppressLineNumbers/>
      <w:tabs>
        <w:tab w:val="num" w:pos="1209"/>
      </w:tabs>
      <w:suppressAutoHyphens/>
      <w:spacing w:before="60" w:line="320" w:lineRule="atLeast"/>
      <w:ind w:left="1209" w:hanging="360"/>
      <w:jc w:val="both"/>
    </w:pPr>
    <w:rPr>
      <w:rFonts w:ascii="Times New Roman" w:hAnsi="Times New Roman"/>
      <w:sz w:val="24"/>
    </w:rPr>
  </w:style>
  <w:style w:type="paragraph" w:styleId="55">
    <w:name w:val="List Bullet 5"/>
    <w:basedOn w:val="a3"/>
    <w:autoRedefine/>
    <w:rsid w:val="00BD3A93"/>
    <w:pPr>
      <w:suppressLineNumbers/>
      <w:tabs>
        <w:tab w:val="num" w:pos="1492"/>
      </w:tabs>
      <w:suppressAutoHyphens/>
      <w:spacing w:before="60" w:line="320" w:lineRule="atLeast"/>
      <w:ind w:left="1492" w:hanging="360"/>
      <w:jc w:val="both"/>
    </w:pPr>
    <w:rPr>
      <w:rFonts w:ascii="Times New Roman" w:hAnsi="Times New Roman"/>
      <w:sz w:val="24"/>
    </w:rPr>
  </w:style>
  <w:style w:type="paragraph" w:styleId="a1">
    <w:name w:val="List Number"/>
    <w:basedOn w:val="a3"/>
    <w:rsid w:val="00290568"/>
    <w:pPr>
      <w:keepLines/>
      <w:numPr>
        <w:numId w:val="24"/>
      </w:numPr>
      <w:spacing w:before="120" w:after="120"/>
      <w:ind w:left="1638" w:hanging="357"/>
      <w:contextualSpacing/>
      <w:jc w:val="both"/>
    </w:pPr>
    <w:rPr>
      <w:szCs w:val="24"/>
    </w:rPr>
  </w:style>
  <w:style w:type="paragraph" w:styleId="2e">
    <w:name w:val="List Number 2"/>
    <w:basedOn w:val="a3"/>
    <w:rsid w:val="00BD3A93"/>
    <w:pPr>
      <w:suppressLineNumbers/>
      <w:tabs>
        <w:tab w:val="num" w:pos="643"/>
      </w:tabs>
      <w:suppressAutoHyphens/>
      <w:spacing w:before="60" w:line="320" w:lineRule="atLeast"/>
      <w:ind w:left="643" w:hanging="360"/>
      <w:jc w:val="both"/>
    </w:pPr>
    <w:rPr>
      <w:rFonts w:ascii="Times New Roman" w:hAnsi="Times New Roman"/>
      <w:sz w:val="24"/>
    </w:rPr>
  </w:style>
  <w:style w:type="paragraph" w:styleId="3a">
    <w:name w:val="List Number 3"/>
    <w:basedOn w:val="a3"/>
    <w:rsid w:val="00BD3A93"/>
    <w:pPr>
      <w:suppressLineNumbers/>
      <w:tabs>
        <w:tab w:val="num" w:pos="926"/>
      </w:tabs>
      <w:suppressAutoHyphens/>
      <w:spacing w:before="60" w:line="320" w:lineRule="atLeast"/>
      <w:ind w:left="926" w:hanging="360"/>
      <w:jc w:val="both"/>
    </w:pPr>
    <w:rPr>
      <w:rFonts w:ascii="Times New Roman" w:hAnsi="Times New Roman"/>
      <w:sz w:val="24"/>
    </w:rPr>
  </w:style>
  <w:style w:type="paragraph" w:styleId="48">
    <w:name w:val="List Number 4"/>
    <w:basedOn w:val="a3"/>
    <w:rsid w:val="00BD3A93"/>
    <w:pPr>
      <w:suppressLineNumbers/>
      <w:tabs>
        <w:tab w:val="num" w:pos="1209"/>
      </w:tabs>
      <w:suppressAutoHyphens/>
      <w:spacing w:before="60" w:line="320" w:lineRule="atLeast"/>
      <w:ind w:left="1209" w:hanging="360"/>
      <w:jc w:val="both"/>
    </w:pPr>
    <w:rPr>
      <w:rFonts w:ascii="Times New Roman" w:hAnsi="Times New Roman"/>
      <w:sz w:val="24"/>
    </w:rPr>
  </w:style>
  <w:style w:type="paragraph" w:styleId="56">
    <w:name w:val="List Number 5"/>
    <w:basedOn w:val="a3"/>
    <w:rsid w:val="00BD3A93"/>
    <w:pPr>
      <w:suppressLineNumbers/>
      <w:tabs>
        <w:tab w:val="num" w:pos="1492"/>
      </w:tabs>
      <w:suppressAutoHyphens/>
      <w:spacing w:before="60" w:line="320" w:lineRule="atLeast"/>
      <w:ind w:left="1492" w:hanging="360"/>
      <w:jc w:val="both"/>
    </w:pPr>
    <w:rPr>
      <w:rFonts w:ascii="Times New Roman" w:hAnsi="Times New Roman"/>
      <w:sz w:val="24"/>
    </w:rPr>
  </w:style>
  <w:style w:type="paragraph" w:styleId="affff6">
    <w:name w:val="Subtitle"/>
    <w:basedOn w:val="a3"/>
    <w:link w:val="affff7"/>
    <w:uiPriority w:val="11"/>
    <w:qFormat/>
    <w:rsid w:val="00BD3A93"/>
    <w:pPr>
      <w:suppressLineNumbers/>
      <w:suppressAutoHyphens/>
      <w:spacing w:before="60" w:after="60" w:line="320" w:lineRule="atLeast"/>
      <w:ind w:firstLine="709"/>
      <w:jc w:val="center"/>
      <w:outlineLvl w:val="1"/>
    </w:pPr>
    <w:rPr>
      <w:sz w:val="24"/>
    </w:rPr>
  </w:style>
  <w:style w:type="character" w:customStyle="1" w:styleId="affff7">
    <w:name w:val="Подзаголовок Знак"/>
    <w:basedOn w:val="a4"/>
    <w:link w:val="affff6"/>
    <w:uiPriority w:val="11"/>
    <w:rsid w:val="00BD3A9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8">
    <w:name w:val="Подпись Знак"/>
    <w:link w:val="affff9"/>
    <w:rsid w:val="00BD3A93"/>
    <w:rPr>
      <w:sz w:val="24"/>
    </w:rPr>
  </w:style>
  <w:style w:type="paragraph" w:styleId="affff9">
    <w:name w:val="Signature"/>
    <w:basedOn w:val="a3"/>
    <w:link w:val="affff8"/>
    <w:rsid w:val="00BD3A93"/>
    <w:pPr>
      <w:suppressLineNumbers/>
      <w:suppressAutoHyphens/>
      <w:spacing w:before="60" w:line="320" w:lineRule="atLeast"/>
      <w:ind w:left="4252"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e">
    <w:name w:val="Подпись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a">
    <w:name w:val="Приветствие Знак"/>
    <w:link w:val="affffb"/>
    <w:rsid w:val="00BD3A93"/>
    <w:rPr>
      <w:sz w:val="24"/>
    </w:rPr>
  </w:style>
  <w:style w:type="paragraph" w:styleId="affffb">
    <w:name w:val="Salutation"/>
    <w:basedOn w:val="a3"/>
    <w:next w:val="a3"/>
    <w:link w:val="affffa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f">
    <w:name w:val="Приветствие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c">
    <w:name w:val="Прощание Знак"/>
    <w:link w:val="affffd"/>
    <w:rsid w:val="00BD3A93"/>
    <w:rPr>
      <w:sz w:val="24"/>
    </w:rPr>
  </w:style>
  <w:style w:type="paragraph" w:styleId="affffd">
    <w:name w:val="Closing"/>
    <w:basedOn w:val="a3"/>
    <w:link w:val="affffc"/>
    <w:rsid w:val="00BD3A93"/>
    <w:pPr>
      <w:suppressLineNumbers/>
      <w:suppressAutoHyphens/>
      <w:spacing w:before="60" w:line="320" w:lineRule="atLeast"/>
      <w:ind w:left="4252"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f0">
    <w:name w:val="Прощание Знак1"/>
    <w:basedOn w:val="a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character" w:customStyle="1" w:styleId="affffe">
    <w:name w:val="Текст концевой сноски Знак"/>
    <w:link w:val="afffff"/>
    <w:rsid w:val="00BD3A93"/>
  </w:style>
  <w:style w:type="paragraph" w:styleId="afffff">
    <w:name w:val="endnote text"/>
    <w:basedOn w:val="a3"/>
    <w:link w:val="affffe"/>
    <w:rsid w:val="00BD3A93"/>
    <w:pPr>
      <w:suppressLineNumbers/>
      <w:suppressAutoHyphens/>
      <w:spacing w:before="60" w:line="320" w:lineRule="atLeast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1">
    <w:name w:val="Текст концевой сноски Знак1"/>
    <w:basedOn w:val="a4"/>
    <w:rsid w:val="00BD3A93"/>
    <w:rPr>
      <w:rFonts w:ascii="GOST type B" w:eastAsia="Times New Roman" w:hAnsi="GOST type B" w:cs="Times New Roman"/>
      <w:sz w:val="20"/>
      <w:szCs w:val="20"/>
      <w:lang w:eastAsia="ru-RU"/>
    </w:rPr>
  </w:style>
  <w:style w:type="character" w:customStyle="1" w:styleId="afffff0">
    <w:name w:val="Текст макроса Знак"/>
    <w:link w:val="afffff1"/>
    <w:rsid w:val="00BD3A93"/>
    <w:rPr>
      <w:rFonts w:ascii="Courier New" w:hAnsi="Courier New"/>
    </w:rPr>
  </w:style>
  <w:style w:type="paragraph" w:styleId="afffff1">
    <w:name w:val="macro"/>
    <w:link w:val="afffff0"/>
    <w:rsid w:val="00BD3A93"/>
    <w:pPr>
      <w:suppressLineNumber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320" w:lineRule="atLeast"/>
      <w:ind w:firstLine="709"/>
      <w:jc w:val="both"/>
    </w:pPr>
    <w:rPr>
      <w:rFonts w:ascii="Courier New" w:hAnsi="Courier New"/>
    </w:rPr>
  </w:style>
  <w:style w:type="character" w:customStyle="1" w:styleId="1f2">
    <w:name w:val="Текст макроса Знак1"/>
    <w:basedOn w:val="a4"/>
    <w:rsid w:val="00BD3A93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2">
    <w:name w:val="Шапка Знак"/>
    <w:link w:val="afffff3"/>
    <w:rsid w:val="00BD3A93"/>
    <w:rPr>
      <w:rFonts w:ascii="Arial" w:hAnsi="Arial"/>
      <w:sz w:val="24"/>
      <w:shd w:val="pct20" w:color="auto" w:fill="auto"/>
    </w:rPr>
  </w:style>
  <w:style w:type="paragraph" w:styleId="afffff3">
    <w:name w:val="Message Header"/>
    <w:basedOn w:val="a3"/>
    <w:link w:val="afffff2"/>
    <w:rsid w:val="00BD3A93"/>
    <w:pPr>
      <w:suppressLineNumber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before="60" w:line="320" w:lineRule="atLeast"/>
      <w:ind w:left="1134" w:hanging="1134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1f3">
    <w:name w:val="Шапка Знак1"/>
    <w:basedOn w:val="a4"/>
    <w:rsid w:val="00BD3A93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afffff4">
    <w:name w:val="основной стиль текста"/>
    <w:rsid w:val="00BD3A93"/>
    <w:rPr>
      <w:rFonts w:ascii="Tahoma" w:hAnsi="Tahoma" w:cs="TimesNewRoman,Bold"/>
      <w:color w:val="000000"/>
      <w:spacing w:val="0"/>
      <w:sz w:val="14"/>
      <w:szCs w:val="14"/>
      <w:u w:val="none"/>
      <w:vertAlign w:val="baseline"/>
    </w:rPr>
  </w:style>
  <w:style w:type="paragraph" w:customStyle="1" w:styleId="afffff5">
    <w:name w:val="......."/>
    <w:basedOn w:val="Default"/>
    <w:next w:val="Default"/>
    <w:rsid w:val="00BD3A93"/>
    <w:rPr>
      <w:color w:val="auto"/>
      <w:sz w:val="20"/>
    </w:rPr>
  </w:style>
  <w:style w:type="paragraph" w:customStyle="1" w:styleId="afffff6">
    <w:name w:val="Приложение"/>
    <w:basedOn w:val="1"/>
    <w:next w:val="a3"/>
    <w:qFormat/>
    <w:rsid w:val="00BD3A93"/>
    <w:pPr>
      <w:numPr>
        <w:numId w:val="0"/>
      </w:numPr>
      <w:suppressLineNumbers/>
      <w:suppressAutoHyphens/>
      <w:spacing w:after="0"/>
      <w:ind w:left="2835" w:right="2835" w:hanging="432"/>
    </w:pPr>
    <w:rPr>
      <w:rFonts w:ascii="Times New Roman" w:hAnsi="Times New Roman"/>
      <w:caps w:val="0"/>
      <w:kern w:val="28"/>
      <w:sz w:val="24"/>
    </w:rPr>
  </w:style>
  <w:style w:type="paragraph" w:customStyle="1" w:styleId="-0">
    <w:name w:val="Список - жирные цифры"/>
    <w:basedOn w:val="a3"/>
    <w:rsid w:val="00BD3A93"/>
    <w:pPr>
      <w:numPr>
        <w:numId w:val="15"/>
      </w:numPr>
      <w:suppressAutoHyphens/>
      <w:spacing w:before="80" w:line="360" w:lineRule="auto"/>
      <w:jc w:val="both"/>
    </w:pPr>
    <w:rPr>
      <w:rFonts w:cs="Arial"/>
      <w:sz w:val="24"/>
      <w:lang w:eastAsia="zh-CN"/>
    </w:rPr>
  </w:style>
  <w:style w:type="paragraph" w:customStyle="1" w:styleId="1f4">
    <w:name w:val="Рис1"/>
    <w:basedOn w:val="a3"/>
    <w:rsid w:val="00BD3A93"/>
    <w:pPr>
      <w:suppressAutoHyphens/>
      <w:spacing w:before="60" w:line="360" w:lineRule="auto"/>
      <w:ind w:firstLine="851"/>
      <w:jc w:val="center"/>
    </w:pPr>
    <w:rPr>
      <w:rFonts w:cs="Arial"/>
      <w:b/>
      <w:sz w:val="24"/>
      <w:szCs w:val="22"/>
      <w:lang w:eastAsia="zh-CN"/>
    </w:rPr>
  </w:style>
  <w:style w:type="character" w:customStyle="1" w:styleId="Tahoma14">
    <w:name w:val="Стиль Tahoma 14 пт все прописные"/>
    <w:rsid w:val="00BD3A93"/>
    <w:rPr>
      <w:rFonts w:ascii="Arial" w:hAnsi="Arial"/>
      <w:caps/>
      <w:color w:val="000000"/>
      <w:sz w:val="28"/>
      <w:szCs w:val="28"/>
      <w:bdr w:val="none" w:sz="0" w:space="0" w:color="auto"/>
    </w:rPr>
  </w:style>
  <w:style w:type="paragraph" w:customStyle="1" w:styleId="afffff7">
    <w:name w:val="Сноска"/>
    <w:basedOn w:val="a3"/>
    <w:next w:val="a3"/>
    <w:autoRedefine/>
    <w:rsid w:val="00BD3A93"/>
    <w:pPr>
      <w:spacing w:line="120" w:lineRule="exact"/>
      <w:ind w:left="-113" w:right="-113"/>
      <w:jc w:val="center"/>
    </w:pPr>
    <w:rPr>
      <w:rFonts w:ascii="Times New Roman" w:hAnsi="Times New Roman"/>
      <w:bCs/>
      <w:sz w:val="24"/>
    </w:rPr>
  </w:style>
  <w:style w:type="paragraph" w:customStyle="1" w:styleId="2f">
    <w:name w:val="Обычный2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f0">
    <w:name w:val="Обычный отступ2"/>
    <w:basedOn w:val="a3"/>
    <w:rsid w:val="00BD3A93"/>
    <w:pPr>
      <w:spacing w:after="120" w:line="360" w:lineRule="auto"/>
      <w:ind w:left="284"/>
      <w:jc w:val="both"/>
    </w:pPr>
    <w:rPr>
      <w:rFonts w:cs="Arial"/>
      <w:sz w:val="22"/>
      <w:szCs w:val="22"/>
      <w:lang w:eastAsia="ar-SA"/>
    </w:rPr>
  </w:style>
  <w:style w:type="paragraph" w:customStyle="1" w:styleId="3b">
    <w:name w:val="Обычный3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ff8">
    <w:name w:val="Normal Indent"/>
    <w:basedOn w:val="a3"/>
    <w:link w:val="afffff9"/>
    <w:rsid w:val="00BD3A93"/>
    <w:pPr>
      <w:suppressLineNumbers/>
      <w:suppressAutoHyphens/>
      <w:spacing w:before="60" w:line="320" w:lineRule="atLeast"/>
      <w:ind w:left="720" w:firstLine="709"/>
      <w:jc w:val="both"/>
    </w:pPr>
    <w:rPr>
      <w:rFonts w:ascii="Times New Roman" w:hAnsi="Times New Roman"/>
      <w:sz w:val="24"/>
    </w:rPr>
  </w:style>
  <w:style w:type="character" w:customStyle="1" w:styleId="afffff9">
    <w:name w:val="Обычный отступ Знак"/>
    <w:link w:val="afffff8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3">
    <w:name w:val="index 6"/>
    <w:basedOn w:val="a3"/>
    <w:next w:val="a3"/>
    <w:autoRedefine/>
    <w:rsid w:val="00BD3A93"/>
    <w:pPr>
      <w:suppressLineNumbers/>
      <w:suppressAutoHyphens/>
      <w:spacing w:before="60" w:line="320" w:lineRule="atLeast"/>
      <w:ind w:left="1440" w:hanging="240"/>
      <w:jc w:val="both"/>
    </w:pPr>
    <w:rPr>
      <w:rFonts w:ascii="Times New Roman" w:hAnsi="Times New Roman"/>
      <w:sz w:val="24"/>
    </w:rPr>
  </w:style>
  <w:style w:type="paragraph" w:customStyle="1" w:styleId="-">
    <w:name w:val="Список-вопрос"/>
    <w:basedOn w:val="a3"/>
    <w:rsid w:val="00BD3A93"/>
    <w:pPr>
      <w:numPr>
        <w:numId w:val="16"/>
      </w:numPr>
      <w:tabs>
        <w:tab w:val="left" w:pos="426"/>
      </w:tabs>
      <w:suppressAutoHyphens/>
      <w:spacing w:line="360" w:lineRule="auto"/>
      <w:jc w:val="both"/>
    </w:pPr>
    <w:rPr>
      <w:rFonts w:cs="Arial"/>
      <w:sz w:val="22"/>
      <w:lang w:eastAsia="ar-SA"/>
    </w:rPr>
  </w:style>
  <w:style w:type="paragraph" w:customStyle="1" w:styleId="1f5">
    <w:name w:val="Название объекта1"/>
    <w:basedOn w:val="a3"/>
    <w:next w:val="a3"/>
    <w:rsid w:val="00BD3A93"/>
    <w:pPr>
      <w:spacing w:after="120" w:line="360" w:lineRule="auto"/>
      <w:ind w:left="284"/>
      <w:jc w:val="both"/>
    </w:pPr>
    <w:rPr>
      <w:b/>
      <w:bCs/>
      <w:sz w:val="20"/>
      <w:lang w:eastAsia="ar-SA"/>
    </w:rPr>
  </w:style>
  <w:style w:type="paragraph" w:customStyle="1" w:styleId="1f6">
    <w:name w:val="Обычный отступ1"/>
    <w:basedOn w:val="a3"/>
    <w:rsid w:val="00BD3A93"/>
    <w:pPr>
      <w:suppressAutoHyphens/>
      <w:spacing w:after="120" w:line="360" w:lineRule="auto"/>
      <w:jc w:val="both"/>
    </w:pPr>
    <w:rPr>
      <w:rFonts w:cs="Arial"/>
      <w:sz w:val="22"/>
      <w:szCs w:val="22"/>
      <w:lang w:eastAsia="ar-SA"/>
    </w:rPr>
  </w:style>
  <w:style w:type="paragraph" w:styleId="2f1">
    <w:name w:val="Quote"/>
    <w:basedOn w:val="a3"/>
    <w:next w:val="a3"/>
    <w:link w:val="2f2"/>
    <w:uiPriority w:val="29"/>
    <w:qFormat/>
    <w:rsid w:val="00BD3A93"/>
    <w:pPr>
      <w:tabs>
        <w:tab w:val="left" w:pos="3711"/>
      </w:tabs>
      <w:ind w:left="5"/>
      <w:jc w:val="center"/>
    </w:pPr>
    <w:rPr>
      <w:rFonts w:ascii="Times New Roman" w:hAnsi="Times New Roman"/>
      <w:sz w:val="20"/>
      <w:lang w:val="en-US"/>
    </w:rPr>
  </w:style>
  <w:style w:type="character" w:customStyle="1" w:styleId="2f2">
    <w:name w:val="Цитата 2 Знак"/>
    <w:basedOn w:val="a4"/>
    <w:link w:val="2f1"/>
    <w:uiPriority w:val="29"/>
    <w:rsid w:val="00BD3A9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ParagraphStyle">
    <w:name w:val="[No Paragraph Style]"/>
    <w:rsid w:val="00BD3A93"/>
    <w:pPr>
      <w:autoSpaceDE w:val="0"/>
      <w:autoSpaceDN w:val="0"/>
      <w:adjustRightInd w:val="0"/>
      <w:spacing w:after="0" w:line="288" w:lineRule="auto"/>
      <w:textAlignment w:val="center"/>
    </w:pPr>
    <w:rPr>
      <w:rFonts w:ascii="MetaNormalLFC" w:eastAsia="Times New Roman" w:hAnsi="MetaNormalLFC" w:cs="Times New Roman"/>
      <w:color w:val="000000"/>
      <w:sz w:val="24"/>
      <w:szCs w:val="24"/>
      <w:lang w:val="en-US" w:eastAsia="ru-RU"/>
    </w:rPr>
  </w:style>
  <w:style w:type="paragraph" w:customStyle="1" w:styleId="celltables">
    <w:name w:val="cell tables (новые)"/>
    <w:basedOn w:val="NoParagraphStyle"/>
    <w:rsid w:val="00BD3A93"/>
    <w:pPr>
      <w:spacing w:line="160" w:lineRule="atLeast"/>
    </w:pPr>
    <w:rPr>
      <w:rFonts w:cs="MetaNormalLFC"/>
      <w:sz w:val="15"/>
      <w:szCs w:val="15"/>
      <w:lang w:val="ru-RU"/>
    </w:rPr>
  </w:style>
  <w:style w:type="paragraph" w:customStyle="1" w:styleId="BasicParagraph">
    <w:name w:val="[Basic Paragraph]"/>
    <w:basedOn w:val="NoParagraphStyle"/>
    <w:rsid w:val="00BD3A93"/>
    <w:pPr>
      <w:jc w:val="both"/>
    </w:pPr>
    <w:rPr>
      <w:rFonts w:cs="MetaNormalLFC"/>
      <w:sz w:val="18"/>
      <w:szCs w:val="18"/>
      <w:lang w:val="ru-RU"/>
    </w:rPr>
  </w:style>
  <w:style w:type="character" w:customStyle="1" w:styleId="ecattext">
    <w:name w:val="ecattext"/>
    <w:rsid w:val="00BD3A93"/>
  </w:style>
  <w:style w:type="character" w:styleId="afffffa">
    <w:name w:val="line number"/>
    <w:uiPriority w:val="99"/>
    <w:unhideWhenUsed/>
    <w:rsid w:val="00BD3A93"/>
  </w:style>
  <w:style w:type="paragraph" w:customStyle="1" w:styleId="49">
    <w:name w:val="Обычный4"/>
    <w:rsid w:val="00BD3A9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eading">
    <w:name w:val="Heading"/>
    <w:rsid w:val="00BD3A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R1">
    <w:name w:val="FR1"/>
    <w:rsid w:val="00BD3A93"/>
    <w:pPr>
      <w:widowControl w:val="0"/>
      <w:overflowPunct w:val="0"/>
      <w:autoSpaceDE w:val="0"/>
      <w:autoSpaceDN w:val="0"/>
      <w:adjustRightInd w:val="0"/>
      <w:spacing w:before="90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b">
    <w:name w:val="Примечаниен"/>
    <w:basedOn w:val="a3"/>
    <w:link w:val="afffffc"/>
    <w:qFormat/>
    <w:rsid w:val="00BD3A93"/>
    <w:pPr>
      <w:spacing w:after="200" w:line="276" w:lineRule="auto"/>
      <w:jc w:val="both"/>
    </w:pPr>
    <w:rPr>
      <w:rFonts w:ascii="Calibri" w:eastAsia="Calibri" w:hAnsi="Calibri"/>
      <w:i/>
      <w:sz w:val="24"/>
      <w:szCs w:val="24"/>
      <w:lang w:eastAsia="en-US"/>
    </w:rPr>
  </w:style>
  <w:style w:type="character" w:customStyle="1" w:styleId="afffffc">
    <w:name w:val="Примечаниен Знак"/>
    <w:link w:val="afffffb"/>
    <w:rsid w:val="00BD3A93"/>
    <w:rPr>
      <w:rFonts w:ascii="Calibri" w:eastAsia="Calibri" w:hAnsi="Calibri" w:cs="Times New Roman"/>
      <w:i/>
      <w:sz w:val="24"/>
      <w:szCs w:val="24"/>
    </w:rPr>
  </w:style>
  <w:style w:type="numbering" w:customStyle="1" w:styleId="4a">
    <w:name w:val="Нет списка4"/>
    <w:next w:val="a6"/>
    <w:uiPriority w:val="99"/>
    <w:semiHidden/>
    <w:unhideWhenUsed/>
    <w:rsid w:val="00BD3A93"/>
  </w:style>
  <w:style w:type="paragraph" w:customStyle="1" w:styleId="01">
    <w:name w:val="Заголовок 01"/>
    <w:basedOn w:val="a3"/>
    <w:link w:val="010"/>
    <w:rsid w:val="00BD3A93"/>
    <w:pPr>
      <w:numPr>
        <w:numId w:val="17"/>
      </w:numPr>
      <w:tabs>
        <w:tab w:val="left" w:pos="993"/>
      </w:tabs>
      <w:spacing w:line="400" w:lineRule="atLeast"/>
      <w:jc w:val="both"/>
    </w:pPr>
    <w:rPr>
      <w:rFonts w:ascii="Times New Roman" w:hAnsi="Times New Roman"/>
      <w:b/>
      <w:sz w:val="24"/>
    </w:rPr>
  </w:style>
  <w:style w:type="character" w:customStyle="1" w:styleId="010">
    <w:name w:val="Заголовок 01 Знак"/>
    <w:link w:val="01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020">
    <w:name w:val="Заголовок 02"/>
    <w:basedOn w:val="01"/>
    <w:link w:val="021"/>
    <w:rsid w:val="00BD3A93"/>
    <w:pPr>
      <w:numPr>
        <w:ilvl w:val="1"/>
      </w:numPr>
      <w:tabs>
        <w:tab w:val="clear" w:pos="993"/>
        <w:tab w:val="left" w:pos="1134"/>
      </w:tabs>
    </w:pPr>
  </w:style>
  <w:style w:type="character" w:customStyle="1" w:styleId="021">
    <w:name w:val="Заголовок 02 Знак"/>
    <w:link w:val="020"/>
    <w:rsid w:val="00BD3A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03">
    <w:name w:val="Заголовок 03"/>
    <w:basedOn w:val="020"/>
    <w:link w:val="030"/>
    <w:rsid w:val="00BD3A93"/>
    <w:pPr>
      <w:numPr>
        <w:ilvl w:val="2"/>
      </w:numPr>
      <w:tabs>
        <w:tab w:val="clear" w:pos="1134"/>
        <w:tab w:val="left" w:pos="1276"/>
      </w:tabs>
    </w:pPr>
    <w:rPr>
      <w:b w:val="0"/>
    </w:rPr>
  </w:style>
  <w:style w:type="character" w:customStyle="1" w:styleId="030">
    <w:name w:val="Заголовок 03 Знак"/>
    <w:link w:val="03"/>
    <w:rsid w:val="00BD3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TimesNewRoman00">
    <w:name w:val="Стиль Заголовок 4 + Times New Roman Перед:  0 пт После:  0 пт Ме..."/>
    <w:basedOn w:val="4"/>
    <w:rsid w:val="00BD3A93"/>
    <w:pPr>
      <w:tabs>
        <w:tab w:val="num" w:pos="1276"/>
      </w:tabs>
      <w:ind w:left="425"/>
    </w:pPr>
    <w:rPr>
      <w:rFonts w:ascii="Times New Roman" w:hAnsi="Times New Roman"/>
      <w:b w:val="0"/>
      <w:bCs/>
      <w:i/>
      <w:sz w:val="24"/>
      <w:szCs w:val="24"/>
      <w:lang w:eastAsia="ja-JP"/>
    </w:rPr>
  </w:style>
  <w:style w:type="paragraph" w:customStyle="1" w:styleId="103141">
    <w:name w:val="Стиль Заголовок 1 + Справа:  031 см Перед:  4 пт1"/>
    <w:basedOn w:val="1"/>
    <w:next w:val="2"/>
    <w:rsid w:val="00BD3A93"/>
    <w:pPr>
      <w:numPr>
        <w:numId w:val="0"/>
      </w:numPr>
      <w:tabs>
        <w:tab w:val="num" w:pos="1049"/>
      </w:tabs>
      <w:spacing w:before="80" w:after="0" w:line="320" w:lineRule="atLeast"/>
      <w:ind w:left="425" w:right="176"/>
      <w:jc w:val="left"/>
    </w:pPr>
    <w:rPr>
      <w:rFonts w:ascii="Times New Roman" w:hAnsi="Times New Roman"/>
      <w:bCs/>
      <w:caps w:val="0"/>
      <w:kern w:val="28"/>
      <w:sz w:val="24"/>
      <w:lang w:eastAsia="ja-JP"/>
    </w:rPr>
  </w:style>
  <w:style w:type="paragraph" w:customStyle="1" w:styleId="2f3">
    <w:name w:val="Список2"/>
    <w:basedOn w:val="a3"/>
    <w:next w:val="a3"/>
    <w:link w:val="2f4"/>
    <w:qFormat/>
    <w:rsid w:val="00BD3A93"/>
    <w:pPr>
      <w:ind w:left="1569" w:hanging="576"/>
      <w:jc w:val="both"/>
    </w:pPr>
    <w:rPr>
      <w:rFonts w:ascii="Times New Roman" w:hAnsi="Times New Roman"/>
      <w:sz w:val="24"/>
    </w:rPr>
  </w:style>
  <w:style w:type="character" w:customStyle="1" w:styleId="2f4">
    <w:name w:val="Список2 Знак"/>
    <w:link w:val="2f3"/>
    <w:rsid w:val="00BD3A93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Название таблицы Знак Знак"/>
    <w:link w:val="ae"/>
    <w:rsid w:val="00F07AA2"/>
    <w:rPr>
      <w:rFonts w:ascii="MetaNormalLFC" w:eastAsia="Times New Roman" w:hAnsi="MetaNormalLFC" w:cs="Times New Roman"/>
      <w:sz w:val="28"/>
      <w:szCs w:val="20"/>
      <w:lang w:eastAsia="ru-RU"/>
    </w:rPr>
  </w:style>
  <w:style w:type="paragraph" w:customStyle="1" w:styleId="afffffd">
    <w:name w:val="база"/>
    <w:basedOn w:val="a3"/>
    <w:link w:val="afffffe"/>
    <w:qFormat/>
    <w:rsid w:val="00BD3A93"/>
    <w:pPr>
      <w:spacing w:line="220" w:lineRule="atLeast"/>
      <w:ind w:firstLine="142"/>
      <w:jc w:val="both"/>
    </w:pPr>
    <w:rPr>
      <w:rFonts w:ascii="Times New Roman" w:hAnsi="Times New Roman"/>
      <w:sz w:val="18"/>
      <w:szCs w:val="18"/>
    </w:rPr>
  </w:style>
  <w:style w:type="character" w:customStyle="1" w:styleId="afffffe">
    <w:name w:val="база Знак"/>
    <w:link w:val="afffffd"/>
    <w:rsid w:val="00BD3A93"/>
    <w:rPr>
      <w:rFonts w:ascii="Times New Roman" w:eastAsia="Times New Roman" w:hAnsi="Times New Roman" w:cs="Times New Roman"/>
      <w:sz w:val="18"/>
      <w:szCs w:val="18"/>
    </w:rPr>
  </w:style>
  <w:style w:type="paragraph" w:styleId="affffff">
    <w:name w:val="List"/>
    <w:basedOn w:val="a3"/>
    <w:rsid w:val="00BD3A93"/>
    <w:pPr>
      <w:ind w:left="283" w:hanging="283"/>
    </w:pPr>
    <w:rPr>
      <w:rFonts w:ascii="Times New Roman" w:hAnsi="Times New Roman"/>
      <w:sz w:val="20"/>
    </w:rPr>
  </w:style>
  <w:style w:type="paragraph" w:customStyle="1" w:styleId="-2">
    <w:name w:val="Список-тире"/>
    <w:basedOn w:val="a3"/>
    <w:link w:val="-4"/>
    <w:qFormat/>
    <w:rsid w:val="00BD3A93"/>
    <w:pPr>
      <w:numPr>
        <w:numId w:val="19"/>
      </w:numPr>
      <w:tabs>
        <w:tab w:val="left" w:pos="1134"/>
        <w:tab w:val="left" w:pos="10065"/>
      </w:tabs>
      <w:spacing w:line="300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-4">
    <w:name w:val="Список-тире Знак"/>
    <w:link w:val="-2"/>
    <w:rsid w:val="00BD3A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34"/>
    <w:rsid w:val="00BD3A93"/>
    <w:rPr>
      <w:rFonts w:ascii="GOST type B" w:eastAsia="Times New Roman" w:hAnsi="GOST type B" w:cs="Times New Roman"/>
      <w:sz w:val="28"/>
      <w:szCs w:val="20"/>
      <w:lang w:eastAsia="ru-RU"/>
    </w:rPr>
  </w:style>
  <w:style w:type="paragraph" w:customStyle="1" w:styleId="-20">
    <w:name w:val="Список-2"/>
    <w:basedOn w:val="af5"/>
    <w:link w:val="-21"/>
    <w:autoRedefine/>
    <w:qFormat/>
    <w:rsid w:val="00BD3A93"/>
    <w:pPr>
      <w:tabs>
        <w:tab w:val="left" w:pos="1276"/>
      </w:tabs>
      <w:spacing w:line="220" w:lineRule="atLeast"/>
      <w:ind w:left="0" w:firstLine="709"/>
      <w:contextualSpacing w:val="0"/>
      <w:jc w:val="both"/>
    </w:pPr>
    <w:rPr>
      <w:rFonts w:ascii="Times New Roman" w:hAnsi="Times New Roman"/>
      <w:bCs/>
      <w:sz w:val="24"/>
      <w:szCs w:val="24"/>
    </w:rPr>
  </w:style>
  <w:style w:type="character" w:customStyle="1" w:styleId="-21">
    <w:name w:val="Список-2 Знак"/>
    <w:link w:val="-20"/>
    <w:rsid w:val="00BD3A9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42">
    <w:name w:val="Список4"/>
    <w:basedOn w:val="af5"/>
    <w:qFormat/>
    <w:rsid w:val="00BD3A93"/>
    <w:pPr>
      <w:numPr>
        <w:ilvl w:val="3"/>
        <w:numId w:val="18"/>
      </w:numPr>
      <w:tabs>
        <w:tab w:val="left" w:pos="1134"/>
      </w:tabs>
      <w:spacing w:line="300" w:lineRule="atLeast"/>
      <w:ind w:left="0" w:firstLine="709"/>
      <w:contextualSpacing w:val="0"/>
      <w:jc w:val="both"/>
    </w:pPr>
    <w:rPr>
      <w:rFonts w:ascii="Times New Roman" w:hAnsi="Times New Roman"/>
      <w:sz w:val="24"/>
    </w:rPr>
  </w:style>
  <w:style w:type="paragraph" w:customStyle="1" w:styleId="30">
    <w:name w:val="Список3"/>
    <w:basedOn w:val="af5"/>
    <w:qFormat/>
    <w:rsid w:val="00BD3A93"/>
    <w:pPr>
      <w:numPr>
        <w:ilvl w:val="2"/>
        <w:numId w:val="18"/>
      </w:numPr>
      <w:tabs>
        <w:tab w:val="left" w:pos="1134"/>
      </w:tabs>
      <w:spacing w:line="300" w:lineRule="atLeast"/>
      <w:contextualSpacing w:val="0"/>
      <w:jc w:val="both"/>
    </w:pPr>
    <w:rPr>
      <w:rFonts w:ascii="Times New Roman" w:hAnsi="Times New Roman"/>
      <w:sz w:val="24"/>
    </w:rPr>
  </w:style>
  <w:style w:type="paragraph" w:customStyle="1" w:styleId="-5">
    <w:name w:val="Таблица-заголовок"/>
    <w:basedOn w:val="af5"/>
    <w:link w:val="-6"/>
    <w:qFormat/>
    <w:rsid w:val="00BD3A93"/>
    <w:pPr>
      <w:tabs>
        <w:tab w:val="left" w:pos="1134"/>
      </w:tabs>
      <w:spacing w:before="120" w:after="40" w:line="320" w:lineRule="atLeast"/>
      <w:ind w:left="709" w:firstLine="709"/>
      <w:contextualSpacing w:val="0"/>
      <w:jc w:val="right"/>
    </w:pPr>
    <w:rPr>
      <w:b/>
      <w:sz w:val="20"/>
    </w:rPr>
  </w:style>
  <w:style w:type="character" w:customStyle="1" w:styleId="-6">
    <w:name w:val="Таблица-заголовок Знак"/>
    <w:link w:val="-5"/>
    <w:rsid w:val="00BD3A93"/>
    <w:rPr>
      <w:rFonts w:ascii="Arial" w:eastAsia="Times New Roman" w:hAnsi="Arial" w:cs="Times New Roman"/>
      <w:b/>
      <w:sz w:val="20"/>
      <w:szCs w:val="20"/>
    </w:rPr>
  </w:style>
  <w:style w:type="paragraph" w:customStyle="1" w:styleId="-362">
    <w:name w:val="ОС-362"/>
    <w:basedOn w:val="a3"/>
    <w:autoRedefine/>
    <w:rsid w:val="00BD3A93"/>
    <w:pPr>
      <w:ind w:firstLine="737"/>
      <w:jc w:val="both"/>
    </w:pPr>
    <w:rPr>
      <w:rFonts w:cs="Arial"/>
      <w:sz w:val="24"/>
      <w:szCs w:val="24"/>
    </w:rPr>
  </w:style>
  <w:style w:type="paragraph" w:customStyle="1" w:styleId="2f5">
    <w:name w:val="Стиль2"/>
    <w:basedOn w:val="a3"/>
    <w:link w:val="2f6"/>
    <w:qFormat/>
    <w:rsid w:val="00BD3A93"/>
    <w:pPr>
      <w:spacing w:line="340" w:lineRule="atLeast"/>
      <w:ind w:firstLine="709"/>
      <w:jc w:val="center"/>
    </w:pPr>
    <w:rPr>
      <w:rFonts w:ascii="Times New Roman" w:hAnsi="Times New Roman"/>
      <w:b/>
      <w:sz w:val="44"/>
      <w:szCs w:val="44"/>
    </w:rPr>
  </w:style>
  <w:style w:type="paragraph" w:customStyle="1" w:styleId="3c">
    <w:name w:val="Стиль3"/>
    <w:basedOn w:val="1"/>
    <w:link w:val="3d"/>
    <w:qFormat/>
    <w:rsid w:val="00BD3A93"/>
    <w:pPr>
      <w:numPr>
        <w:numId w:val="0"/>
      </w:numPr>
      <w:spacing w:after="0" w:line="340" w:lineRule="atLeast"/>
      <w:ind w:left="720" w:hanging="360"/>
      <w:jc w:val="both"/>
    </w:pPr>
    <w:rPr>
      <w:rFonts w:ascii="Times New Roman" w:hAnsi="Times New Roman"/>
      <w:caps w:val="0"/>
      <w:sz w:val="24"/>
      <w:szCs w:val="24"/>
    </w:rPr>
  </w:style>
  <w:style w:type="character" w:customStyle="1" w:styleId="2f6">
    <w:name w:val="Стиль2 Знак"/>
    <w:link w:val="2f5"/>
    <w:rsid w:val="00BD3A93"/>
    <w:rPr>
      <w:rFonts w:ascii="Times New Roman" w:eastAsia="Times New Roman" w:hAnsi="Times New Roman" w:cs="Times New Roman"/>
      <w:b/>
      <w:sz w:val="44"/>
      <w:szCs w:val="44"/>
      <w:lang w:eastAsia="ru-RU"/>
    </w:rPr>
  </w:style>
  <w:style w:type="paragraph" w:customStyle="1" w:styleId="40">
    <w:name w:val="Стиль4"/>
    <w:basedOn w:val="2"/>
    <w:link w:val="4b"/>
    <w:qFormat/>
    <w:rsid w:val="00BD3A93"/>
    <w:pPr>
      <w:keepNext w:val="0"/>
      <w:keepLines w:val="0"/>
      <w:numPr>
        <w:ilvl w:val="0"/>
        <w:numId w:val="20"/>
      </w:numPr>
      <w:spacing w:after="0" w:line="320" w:lineRule="atLeast"/>
      <w:jc w:val="both"/>
    </w:pPr>
    <w:rPr>
      <w:rFonts w:ascii="Times New Roman" w:eastAsia="Times New Roman" w:hAnsi="Times New Roman" w:cs="Times New Roman"/>
      <w:bCs w:val="0"/>
      <w:smallCaps w:val="0"/>
      <w:sz w:val="24"/>
      <w:szCs w:val="24"/>
    </w:rPr>
  </w:style>
  <w:style w:type="character" w:customStyle="1" w:styleId="3d">
    <w:name w:val="Стиль3 Знак"/>
    <w:link w:val="3c"/>
    <w:rsid w:val="00BD3A9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5">
    <w:name w:val="Стиль5"/>
    <w:basedOn w:val="af5"/>
    <w:link w:val="57"/>
    <w:qFormat/>
    <w:rsid w:val="00BD3A93"/>
    <w:pPr>
      <w:numPr>
        <w:numId w:val="21"/>
      </w:numPr>
      <w:spacing w:line="360" w:lineRule="atLeast"/>
      <w:jc w:val="both"/>
    </w:pPr>
    <w:rPr>
      <w:rFonts w:ascii="Times New Roman" w:hAnsi="Times New Roman"/>
      <w:b/>
      <w:sz w:val="24"/>
      <w:szCs w:val="24"/>
    </w:rPr>
  </w:style>
  <w:style w:type="character" w:customStyle="1" w:styleId="4b">
    <w:name w:val="Стиль4 Знак"/>
    <w:link w:val="40"/>
    <w:rsid w:val="00BD3A93"/>
    <w:rPr>
      <w:rFonts w:ascii="Times New Roman" w:eastAsia="Times New Roman" w:hAnsi="Times New Roman" w:cs="Times New Roman"/>
      <w:b/>
      <w:spacing w:val="-6"/>
      <w:sz w:val="24"/>
      <w:szCs w:val="24"/>
      <w:lang w:eastAsia="ru-RU"/>
    </w:rPr>
  </w:style>
  <w:style w:type="character" w:customStyle="1" w:styleId="57">
    <w:name w:val="Стиль5 Знак"/>
    <w:link w:val="5"/>
    <w:rsid w:val="00BD3A9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ffff0">
    <w:name w:val="Book Title"/>
    <w:uiPriority w:val="33"/>
    <w:qFormat/>
    <w:rsid w:val="00BD3A93"/>
    <w:rPr>
      <w:b/>
      <w:bCs/>
      <w:smallCaps/>
      <w:spacing w:val="5"/>
    </w:rPr>
  </w:style>
  <w:style w:type="table" w:customStyle="1" w:styleId="58">
    <w:name w:val="Сетка таблицы5"/>
    <w:basedOn w:val="a5"/>
    <w:next w:val="af0"/>
    <w:uiPriority w:val="59"/>
    <w:rsid w:val="00BD3A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6"/>
    <w:semiHidden/>
    <w:unhideWhenUsed/>
    <w:rsid w:val="00BD3A93"/>
  </w:style>
  <w:style w:type="character" w:styleId="affffff1">
    <w:name w:val="endnote reference"/>
    <w:rsid w:val="00BD3A93"/>
    <w:rPr>
      <w:vertAlign w:val="superscript"/>
    </w:rPr>
  </w:style>
  <w:style w:type="table" w:customStyle="1" w:styleId="64">
    <w:name w:val="Сетка таблицы6"/>
    <w:basedOn w:val="a5"/>
    <w:next w:val="af0"/>
    <w:uiPriority w:val="59"/>
    <w:rsid w:val="00BD3A93"/>
    <w:pPr>
      <w:spacing w:after="0" w:line="240" w:lineRule="auto"/>
    </w:pPr>
    <w:rPr>
      <w:rFonts w:ascii="PromtImperial" w:eastAsia="PromtImperial" w:hAnsi="PromtImpe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5"/>
    <w:next w:val="af0"/>
    <w:uiPriority w:val="59"/>
    <w:rsid w:val="00BD3A9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6"/>
    <w:semiHidden/>
    <w:unhideWhenUsed/>
    <w:rsid w:val="00BD3A93"/>
  </w:style>
  <w:style w:type="table" w:customStyle="1" w:styleId="82">
    <w:name w:val="Сетка таблицы8"/>
    <w:basedOn w:val="a5"/>
    <w:next w:val="af0"/>
    <w:uiPriority w:val="59"/>
    <w:rsid w:val="00BD3A93"/>
    <w:pPr>
      <w:spacing w:after="0" w:line="240" w:lineRule="auto"/>
    </w:pPr>
    <w:rPr>
      <w:rFonts w:ascii="PromtImperial" w:eastAsia="PromtImperial" w:hAnsi="PromtImpe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5"/>
    <w:next w:val="af0"/>
    <w:uiPriority w:val="59"/>
    <w:rsid w:val="00BD3A9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5"/>
    <w:next w:val="af0"/>
    <w:uiPriority w:val="59"/>
    <w:rsid w:val="00BD3A9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4"/>
    <w:rsid w:val="00BD3A93"/>
  </w:style>
  <w:style w:type="paragraph" w:customStyle="1" w:styleId="affffff2">
    <w:name w:val="Основной текст_мой"/>
    <w:basedOn w:val="a3"/>
    <w:next w:val="a3"/>
    <w:link w:val="affffff3"/>
    <w:qFormat/>
    <w:rsid w:val="00BD3A93"/>
    <w:pPr>
      <w:spacing w:after="200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affffff3">
    <w:name w:val="Основной текст_мой Знак"/>
    <w:basedOn w:val="a4"/>
    <w:link w:val="affffff2"/>
    <w:rsid w:val="00BD3A93"/>
    <w:rPr>
      <w:rFonts w:cstheme="minorHAnsi"/>
    </w:rPr>
  </w:style>
  <w:style w:type="paragraph" w:customStyle="1" w:styleId="affffff4">
    <w:name w:val="Заголовок перечня"/>
    <w:basedOn w:val="ad"/>
    <w:qFormat/>
    <w:rsid w:val="00BD3A93"/>
    <w:pPr>
      <w:keepLines/>
      <w:numPr>
        <w:numId w:val="0"/>
      </w:numPr>
      <w:spacing w:after="360"/>
    </w:pPr>
    <w:rPr>
      <w:rFonts w:cstheme="majorBidi"/>
      <w:bCs/>
      <w:caps w:val="0"/>
      <w:szCs w:val="28"/>
    </w:rPr>
  </w:style>
  <w:style w:type="paragraph" w:customStyle="1" w:styleId="affffff5">
    <w:name w:val="Предупреждение"/>
    <w:basedOn w:val="a3"/>
    <w:rsid w:val="003C5610"/>
    <w:pPr>
      <w:keepNext/>
      <w:keepLines/>
      <w:spacing w:after="120" w:line="276" w:lineRule="auto"/>
    </w:pPr>
    <w:rPr>
      <w:b/>
      <w:szCs w:val="24"/>
    </w:rPr>
  </w:style>
  <w:style w:type="paragraph" w:customStyle="1" w:styleId="affffff6">
    <w:name w:val="Текст в таблице"/>
    <w:basedOn w:val="a3"/>
    <w:rsid w:val="003D241C"/>
    <w:pPr>
      <w:keepLines/>
      <w:tabs>
        <w:tab w:val="left" w:pos="709"/>
      </w:tabs>
      <w:ind w:left="57" w:right="57"/>
      <w:jc w:val="both"/>
    </w:pPr>
  </w:style>
  <w:style w:type="character" w:customStyle="1" w:styleId="translation-chunk">
    <w:name w:val="translation-chunk"/>
    <w:basedOn w:val="a4"/>
    <w:rsid w:val="00AD644F"/>
  </w:style>
  <w:style w:type="paragraph" w:customStyle="1" w:styleId="a2">
    <w:name w:val="并列圆点"/>
    <w:basedOn w:val="a3"/>
    <w:link w:val="Char"/>
    <w:qFormat/>
    <w:rsid w:val="00AD644F"/>
    <w:pPr>
      <w:widowControl w:val="0"/>
      <w:numPr>
        <w:numId w:val="22"/>
      </w:numPr>
      <w:jc w:val="both"/>
    </w:pPr>
    <w:rPr>
      <w:rFonts w:ascii="Times New Roman" w:eastAsia="SimSun" w:hAnsi="Times New Roman"/>
      <w:kern w:val="2"/>
      <w:sz w:val="21"/>
      <w:szCs w:val="21"/>
      <w:lang w:val="en-US" w:eastAsia="zh-CN"/>
    </w:rPr>
  </w:style>
  <w:style w:type="character" w:customStyle="1" w:styleId="Char">
    <w:name w:val="并列圆点 Char"/>
    <w:basedOn w:val="a4"/>
    <w:link w:val="a2"/>
    <w:rsid w:val="00AD644F"/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numbering" w:customStyle="1" w:styleId="74">
    <w:name w:val="Нет списка7"/>
    <w:next w:val="a6"/>
    <w:uiPriority w:val="99"/>
    <w:semiHidden/>
    <w:unhideWhenUsed/>
    <w:rsid w:val="008D469B"/>
  </w:style>
  <w:style w:type="numbering" w:customStyle="1" w:styleId="113">
    <w:name w:val="Нет списка11"/>
    <w:next w:val="a6"/>
    <w:semiHidden/>
    <w:unhideWhenUsed/>
    <w:rsid w:val="008D469B"/>
  </w:style>
  <w:style w:type="numbering" w:customStyle="1" w:styleId="213">
    <w:name w:val="Нет списка21"/>
    <w:next w:val="a6"/>
    <w:semiHidden/>
    <w:rsid w:val="008D469B"/>
  </w:style>
  <w:style w:type="paragraph" w:customStyle="1" w:styleId="122">
    <w:name w:val="Знак Знак1 Знак Знак2"/>
    <w:basedOn w:val="a3"/>
    <w:rsid w:val="008D469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312">
    <w:name w:val="Нет списка31"/>
    <w:next w:val="a6"/>
    <w:uiPriority w:val="99"/>
    <w:semiHidden/>
    <w:unhideWhenUsed/>
    <w:rsid w:val="008D469B"/>
  </w:style>
  <w:style w:type="numbering" w:customStyle="1" w:styleId="410">
    <w:name w:val="Нет списка41"/>
    <w:next w:val="a6"/>
    <w:uiPriority w:val="99"/>
    <w:semiHidden/>
    <w:unhideWhenUsed/>
    <w:rsid w:val="008D469B"/>
  </w:style>
  <w:style w:type="numbering" w:customStyle="1" w:styleId="510">
    <w:name w:val="Нет списка51"/>
    <w:next w:val="a6"/>
    <w:semiHidden/>
    <w:unhideWhenUsed/>
    <w:rsid w:val="008D469B"/>
  </w:style>
  <w:style w:type="numbering" w:customStyle="1" w:styleId="610">
    <w:name w:val="Нет списка61"/>
    <w:next w:val="a6"/>
    <w:semiHidden/>
    <w:unhideWhenUsed/>
    <w:rsid w:val="008D469B"/>
  </w:style>
  <w:style w:type="paragraph" w:customStyle="1" w:styleId="5a">
    <w:name w:val="Обычный5"/>
    <w:rsid w:val="008D46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20">
    <w:name w:val="Основной текст 22"/>
    <w:next w:val="afe"/>
    <w:rsid w:val="008D469B"/>
    <w:pPr>
      <w:overflowPunct w:val="0"/>
      <w:autoSpaceDE w:val="0"/>
      <w:autoSpaceDN w:val="0"/>
      <w:adjustRightInd w:val="0"/>
      <w:spacing w:before="40" w:after="40" w:line="240" w:lineRule="auto"/>
      <w:jc w:val="center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f7">
    <w:name w:val="Верхний колонтитул2"/>
    <w:basedOn w:val="5a"/>
    <w:rsid w:val="008D469B"/>
    <w:pPr>
      <w:widowControl w:val="0"/>
      <w:tabs>
        <w:tab w:val="center" w:pos="4153"/>
        <w:tab w:val="right" w:pos="8306"/>
      </w:tabs>
      <w:spacing w:before="0" w:after="0"/>
    </w:pPr>
    <w:rPr>
      <w:sz w:val="20"/>
    </w:rPr>
  </w:style>
  <w:style w:type="paragraph" w:customStyle="1" w:styleId="3e">
    <w:name w:val="Основной текст3"/>
    <w:basedOn w:val="5a"/>
    <w:rsid w:val="008D469B"/>
    <w:pPr>
      <w:widowControl w:val="0"/>
      <w:spacing w:before="0" w:after="0"/>
    </w:pPr>
    <w:rPr>
      <w:sz w:val="28"/>
    </w:rPr>
  </w:style>
  <w:style w:type="paragraph" w:customStyle="1" w:styleId="320">
    <w:name w:val="Основной текст 32"/>
    <w:basedOn w:val="a3"/>
    <w:rsid w:val="008D469B"/>
    <w:pPr>
      <w:widowControl w:val="0"/>
      <w:shd w:val="clear" w:color="auto" w:fill="FFFFFF"/>
      <w:autoSpaceDE w:val="0"/>
      <w:autoSpaceDN w:val="0"/>
      <w:adjustRightInd w:val="0"/>
      <w:ind w:left="709"/>
      <w:jc w:val="both"/>
    </w:pPr>
    <w:rPr>
      <w:rFonts w:ascii="Times New Roman" w:hAnsi="Times New Roman"/>
      <w:b/>
    </w:rPr>
  </w:style>
  <w:style w:type="paragraph" w:customStyle="1" w:styleId="1f7">
    <w:name w:val="Знак Знак Знак Знак Знак Знак Знак Знак Знак Знак Знак Знак Знак Знак Знак Знак1"/>
    <w:basedOn w:val="a3"/>
    <w:rsid w:val="008D469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511">
    <w:name w:val="Знак Знак51"/>
    <w:rsid w:val="008D469B"/>
    <w:rPr>
      <w:sz w:val="28"/>
    </w:rPr>
  </w:style>
  <w:style w:type="table" w:customStyle="1" w:styleId="TableNormal">
    <w:name w:val="Table Normal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10">
    <w:name w:val="Нет списка71"/>
    <w:next w:val="a6"/>
    <w:uiPriority w:val="99"/>
    <w:semiHidden/>
    <w:unhideWhenUsed/>
    <w:rsid w:val="008D469B"/>
  </w:style>
  <w:style w:type="table" w:customStyle="1" w:styleId="TableNormal2">
    <w:name w:val="Table Normal2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6"/>
    <w:uiPriority w:val="99"/>
    <w:semiHidden/>
    <w:unhideWhenUsed/>
    <w:rsid w:val="008D469B"/>
  </w:style>
  <w:style w:type="table" w:customStyle="1" w:styleId="TableNormal21">
    <w:name w:val="Table Normal21"/>
    <w:uiPriority w:val="2"/>
    <w:semiHidden/>
    <w:unhideWhenUsed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8D46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short">
    <w:name w:val="extended-text__short"/>
    <w:basedOn w:val="a4"/>
    <w:rsid w:val="008D469B"/>
  </w:style>
  <w:style w:type="character" w:customStyle="1" w:styleId="longtext">
    <w:name w:val="long_text"/>
    <w:basedOn w:val="a4"/>
    <w:rsid w:val="008D469B"/>
  </w:style>
  <w:style w:type="character" w:customStyle="1" w:styleId="zagolovok">
    <w:name w:val="zagolovok"/>
    <w:basedOn w:val="a4"/>
    <w:rsid w:val="008D469B"/>
    <w:rPr>
      <w:rFonts w:ascii="Tahoma" w:hAnsi="Tahoma" w:cs="Tahoma" w:hint="default"/>
      <w:b/>
      <w:bCs/>
      <w:color w:val="003555"/>
      <w:sz w:val="20"/>
      <w:szCs w:val="20"/>
      <w:u w:val="single"/>
    </w:rPr>
  </w:style>
  <w:style w:type="character" w:customStyle="1" w:styleId="w">
    <w:name w:val="w"/>
    <w:basedOn w:val="a4"/>
    <w:rsid w:val="008D469B"/>
  </w:style>
  <w:style w:type="character" w:styleId="HTML">
    <w:name w:val="HTML Typewriter"/>
    <w:basedOn w:val="a4"/>
    <w:uiPriority w:val="99"/>
    <w:unhideWhenUsed/>
    <w:rsid w:val="008D469B"/>
    <w:rPr>
      <w:rFonts w:ascii="Courier New" w:eastAsia="Times New Roman" w:hAnsi="Courier New" w:cs="Courier New"/>
      <w:sz w:val="20"/>
      <w:szCs w:val="20"/>
    </w:rPr>
  </w:style>
  <w:style w:type="character" w:customStyle="1" w:styleId="fn-marl3">
    <w:name w:val="fn-marl3"/>
    <w:basedOn w:val="a4"/>
    <w:rsid w:val="008D469B"/>
  </w:style>
  <w:style w:type="character" w:customStyle="1" w:styleId="extended-textfull">
    <w:name w:val="extended-text__full"/>
    <w:basedOn w:val="a4"/>
    <w:rsid w:val="008D469B"/>
  </w:style>
  <w:style w:type="character" w:customStyle="1" w:styleId="ff1">
    <w:name w:val="ff1"/>
    <w:basedOn w:val="a4"/>
    <w:rsid w:val="008D469B"/>
  </w:style>
  <w:style w:type="paragraph" w:customStyle="1" w:styleId="custom-picture">
    <w:name w:val="custom-picture"/>
    <w:basedOn w:val="a3"/>
    <w:rsid w:val="008D469B"/>
    <w:rPr>
      <w:rFonts w:ascii="Times New Roman" w:hAnsi="Times New Roman"/>
      <w:sz w:val="24"/>
      <w:szCs w:val="24"/>
    </w:rPr>
  </w:style>
  <w:style w:type="character" w:customStyle="1" w:styleId="bid1">
    <w:name w:val="bid1"/>
    <w:basedOn w:val="a4"/>
    <w:rsid w:val="008D469B"/>
    <w:rPr>
      <w:b/>
      <w:bCs/>
    </w:rPr>
  </w:style>
  <w:style w:type="character" w:customStyle="1" w:styleId="ui-text">
    <w:name w:val="ui-text"/>
    <w:basedOn w:val="a4"/>
    <w:rsid w:val="008D469B"/>
  </w:style>
  <w:style w:type="character" w:customStyle="1" w:styleId="set-menu-label">
    <w:name w:val="set-menu-label"/>
    <w:basedOn w:val="a4"/>
    <w:rsid w:val="008D469B"/>
  </w:style>
  <w:style w:type="paragraph" w:customStyle="1" w:styleId="GOST2">
    <w:name w:val="GOST Гиперссылки"/>
    <w:basedOn w:val="a3"/>
    <w:qFormat/>
    <w:rsid w:val="005846B6"/>
    <w:rPr>
      <w:lang w:val="en-US"/>
    </w:rPr>
  </w:style>
  <w:style w:type="paragraph" w:customStyle="1" w:styleId="affffff7">
    <w:name w:val="Подпись рисунка"/>
    <w:basedOn w:val="af7"/>
    <w:qFormat/>
    <w:rsid w:val="0017217D"/>
    <w:pPr>
      <w:keepNext w:val="0"/>
    </w:pPr>
    <w:rPr>
      <w:rFonts w:cs="Arial"/>
    </w:rPr>
  </w:style>
  <w:style w:type="paragraph" w:customStyle="1" w:styleId="affffff8">
    <w:name w:val="Маркиролванный в таблице"/>
    <w:basedOn w:val="a"/>
    <w:qFormat/>
    <w:rsid w:val="00AE62F8"/>
    <w:pPr>
      <w:spacing w:after="120"/>
    </w:pPr>
  </w:style>
  <w:style w:type="character" w:customStyle="1" w:styleId="1f8">
    <w:name w:val="Неразрешенное упоминание1"/>
    <w:basedOn w:val="a4"/>
    <w:uiPriority w:val="99"/>
    <w:semiHidden/>
    <w:unhideWhenUsed/>
    <w:rsid w:val="009D5810"/>
    <w:rPr>
      <w:color w:val="605E5C"/>
      <w:shd w:val="clear" w:color="auto" w:fill="E1DFDD"/>
    </w:rPr>
  </w:style>
  <w:style w:type="paragraph" w:customStyle="1" w:styleId="TableParagraph">
    <w:name w:val="Table Paragraph"/>
    <w:basedOn w:val="a3"/>
    <w:uiPriority w:val="1"/>
    <w:qFormat/>
    <w:rsid w:val="00D1216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negp0gi0b9av8jahpyh">
    <w:name w:val="anegp0gi0b9av8jahpyh"/>
    <w:basedOn w:val="a4"/>
    <w:rsid w:val="00F63ACA"/>
  </w:style>
  <w:style w:type="character" w:customStyle="1" w:styleId="ezkurwreuab5ozgtqnkl">
    <w:name w:val="ezkurwreuab5ozgtqnkl"/>
    <w:basedOn w:val="a4"/>
    <w:rsid w:val="00F63ACA"/>
  </w:style>
  <w:style w:type="paragraph" w:customStyle="1" w:styleId="affffff9">
    <w:name w:val="Текст в заданном формате"/>
    <w:basedOn w:val="a3"/>
    <w:rsid w:val="00132E76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mailto:support@bolid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mailto:sales@boli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2.wmf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footer" Target="footer4.xml"/><Relationship Id="rId30" Type="http://schemas.openxmlformats.org/officeDocument/2006/relationships/hyperlink" Target="mailto:support@bolid.ru" TargetMode="Externa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del\Desktop\&#1064;&#1072;&#1073;&#1083;&#1086;&#1085;%20&#1056;&#1069;%20(&#1042;&#1086;&#1089;&#1089;&#1090;&#1072;&#1085;&#1086;&#1074;&#1083;&#1077;&#1085;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5B05-67F1-4623-B10E-5CE69BE4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РЭ (Восстановлен).dotm</Template>
  <TotalTime>2503</TotalTime>
  <Pages>12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Алёна Сергеевна</dc:creator>
  <cp:lastModifiedBy>Денисова Алёна Сергеевна</cp:lastModifiedBy>
  <cp:revision>112</cp:revision>
  <cp:lastPrinted>2026-07-23T05:52:00Z</cp:lastPrinted>
  <dcterms:created xsi:type="dcterms:W3CDTF">2022-08-01T10:52:00Z</dcterms:created>
  <dcterms:modified xsi:type="dcterms:W3CDTF">2026-07-23T05:52:00Z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означение изделия">
    <vt:lpwstr>АЦДР.421949.001</vt:lpwstr>
  </property>
  <property fmtid="{D5CDD505-2E9C-101B-9397-08002B2CF9AE}" pid="3" name="Наименование документа">
    <vt:lpwstr>Руководство по эксплуатации</vt:lpwstr>
  </property>
  <property fmtid="{D5CDD505-2E9C-101B-9397-08002B2CF9AE}" pid="4" name="Наименование изделия">
    <vt:lpwstr>BOLID TK-01</vt:lpwstr>
  </property>
  <property fmtid="{D5CDD505-2E9C-101B-9397-08002B2CF9AE}" pid="5" name="Тип изделия">
    <vt:lpwstr>Термокожух</vt:lpwstr>
  </property>
  <property fmtid="{D5CDD505-2E9C-101B-9397-08002B2CF9AE}" pid="6" name="Год">
    <vt:lpwstr>2026</vt:lpwstr>
  </property>
  <property fmtid="{D5CDD505-2E9C-101B-9397-08002B2CF9AE}" pid="7" name="Обозначение документа">
    <vt:lpwstr>АЦДР.421949.001 РЭп</vt:lpwstr>
  </property>
</Properties>
</file>